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E309E1" w14:textId="686B4784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3D6002">
        <w:rPr>
          <w:rFonts w:ascii="Arial" w:hAnsi="Arial" w:cs="Arial"/>
          <w:b/>
          <w:bCs/>
          <w:sz w:val="20"/>
          <w:szCs w:val="20"/>
        </w:rPr>
        <w:t>9</w:t>
      </w:r>
      <w:r w:rsidR="006B3F76">
        <w:rPr>
          <w:rFonts w:ascii="Arial" w:hAnsi="Arial" w:cs="Arial"/>
          <w:b/>
          <w:bCs/>
          <w:sz w:val="20"/>
          <w:szCs w:val="20"/>
        </w:rPr>
        <w:t>/2019/2020</w:t>
      </w:r>
    </w:p>
    <w:p w14:paraId="7EFF01BC" w14:textId="40800469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6B3F76">
        <w:rPr>
          <w:rFonts w:ascii="Arial" w:hAnsi="Arial" w:cs="Arial"/>
          <w:b/>
          <w:bCs/>
          <w:sz w:val="20"/>
          <w:szCs w:val="20"/>
        </w:rPr>
        <w:t>Specjalnego Ośrodka Szkolno-Wychowawczego nr 1 w Częstochowie</w:t>
      </w:r>
    </w:p>
    <w:p w14:paraId="17F27306" w14:textId="28FCE110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6B3F76">
        <w:rPr>
          <w:rFonts w:ascii="Arial" w:hAnsi="Arial" w:cs="Arial"/>
          <w:b/>
          <w:bCs/>
          <w:sz w:val="20"/>
          <w:szCs w:val="20"/>
        </w:rPr>
        <w:t>01 lipca 2020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4B336C0B" w14:textId="77777777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0EC4CB0D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EAE582A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178FDB3" w14:textId="77777777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295185">
        <w:rPr>
          <w:rFonts w:ascii="Arial" w:hAnsi="Arial" w:cs="Arial"/>
          <w:sz w:val="20"/>
          <w:szCs w:val="20"/>
        </w:rPr>
        <w:t xml:space="preserve"> 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78297B">
        <w:rPr>
          <w:rFonts w:ascii="Arial" w:hAnsi="Arial" w:cs="Arial"/>
          <w:sz w:val="20"/>
          <w:szCs w:val="20"/>
        </w:rPr>
        <w:t xml:space="preserve"> 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14:paraId="49A9AFF1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DCF8A6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6DFCEFFF" w14:textId="0DB8340A" w:rsidR="0060390E" w:rsidRPr="004769B2" w:rsidRDefault="0060390E" w:rsidP="00A44687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6937DD">
        <w:rPr>
          <w:rFonts w:ascii="Arial" w:hAnsi="Arial" w:cs="Arial"/>
          <w:b/>
          <w:sz w:val="20"/>
          <w:szCs w:val="20"/>
        </w:rPr>
        <w:t xml:space="preserve">Ewę </w:t>
      </w:r>
      <w:proofErr w:type="spellStart"/>
      <w:r w:rsidR="006937DD">
        <w:rPr>
          <w:rFonts w:ascii="Arial" w:hAnsi="Arial" w:cs="Arial"/>
          <w:b/>
          <w:sz w:val="20"/>
          <w:szCs w:val="20"/>
        </w:rPr>
        <w:t>Dziedziela</w:t>
      </w:r>
      <w:proofErr w:type="spellEnd"/>
      <w:r w:rsidR="00A44687">
        <w:rPr>
          <w:rFonts w:ascii="Arial" w:hAnsi="Arial" w:cs="Arial"/>
          <w:b/>
          <w:sz w:val="20"/>
          <w:szCs w:val="20"/>
        </w:rPr>
        <w:t>,</w:t>
      </w:r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 Ochrony</w:t>
      </w:r>
      <w:r w:rsidR="00A44687"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>Danych 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A44687">
        <w:rPr>
          <w:rFonts w:ascii="Arial" w:hAnsi="Arial" w:cs="Arial"/>
          <w:b/>
          <w:sz w:val="20"/>
          <w:szCs w:val="20"/>
        </w:rPr>
        <w:t>Specjalnym Ośrodku Szkolno-Wychowawczym nr 1                                     w Częstochowie</w:t>
      </w:r>
    </w:p>
    <w:p w14:paraId="1B900964" w14:textId="77777777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7FC50FA0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45F56636" w14:textId="77777777"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725EED78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3EC91C37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444C3B21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3B852FF7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7F8DDB70" w14:textId="463CBDA9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0028472F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243F9457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362AA546" w14:textId="77777777"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1D13443A" w14:textId="4F8541DE"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697445">
        <w:rPr>
          <w:rFonts w:ascii="Arial" w:hAnsi="Arial" w:cs="Arial"/>
          <w:b/>
          <w:sz w:val="20"/>
          <w:szCs w:val="20"/>
        </w:rPr>
        <w:t xml:space="preserve">Justynę </w:t>
      </w:r>
      <w:proofErr w:type="spellStart"/>
      <w:r w:rsidR="00697445">
        <w:rPr>
          <w:rFonts w:ascii="Arial" w:hAnsi="Arial" w:cs="Arial"/>
          <w:b/>
          <w:sz w:val="20"/>
          <w:szCs w:val="20"/>
        </w:rPr>
        <w:t>Sprycha</w:t>
      </w:r>
      <w:proofErr w:type="spellEnd"/>
      <w:r w:rsidR="00697445">
        <w:rPr>
          <w:rFonts w:ascii="Arial" w:hAnsi="Arial" w:cs="Arial"/>
          <w:b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697445">
        <w:rPr>
          <w:rFonts w:ascii="Arial" w:hAnsi="Arial" w:cs="Arial"/>
          <w:b/>
          <w:sz w:val="20"/>
          <w:szCs w:val="20"/>
        </w:rPr>
        <w:t xml:space="preserve">Specjalnym Ośrodku Szkolno-Wychowawczym nr 1                                               w Częstochowie, </w:t>
      </w:r>
      <w:r w:rsidR="00ED664A" w:rsidRPr="0078297B">
        <w:rPr>
          <w:rFonts w:ascii="Arial" w:hAnsi="Arial" w:cs="Arial"/>
          <w:bCs/>
          <w:sz w:val="20"/>
          <w:szCs w:val="20"/>
        </w:rPr>
        <w:t>w czasie nieobecności osoby wymienionej w § 1.</w:t>
      </w:r>
    </w:p>
    <w:p w14:paraId="072D17BA" w14:textId="77777777"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67F3E5F4" w14:textId="77777777"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12C9A200" w14:textId="7CC911A4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r w:rsidR="00026B10">
        <w:rPr>
          <w:rStyle w:val="5yl5"/>
          <w:rFonts w:ascii="Arial" w:hAnsi="Arial" w:cs="Arial"/>
          <w:b/>
          <w:sz w:val="20"/>
          <w:szCs w:val="20"/>
        </w:rPr>
        <w:t xml:space="preserve">7/2017/2018 z dnia 05 czerwca 2018 r. </w:t>
      </w:r>
    </w:p>
    <w:p w14:paraId="5C58A41A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4F9C6BEF" w14:textId="77777777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50CC7A86" w14:textId="77777777" w:rsidR="008233CB" w:rsidRDefault="008233CB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EE59EA5" w14:textId="46B96109"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>podpisania</w:t>
      </w:r>
      <w:r w:rsidR="008233CB">
        <w:rPr>
          <w:rFonts w:ascii="Arial" w:hAnsi="Arial" w:cs="Arial"/>
          <w:color w:val="000000"/>
          <w:sz w:val="20"/>
          <w:szCs w:val="20"/>
        </w:rPr>
        <w:t>.</w:t>
      </w:r>
    </w:p>
    <w:p w14:paraId="7C3D181B" w14:textId="4ED2BA1F" w:rsidR="003D6002" w:rsidRDefault="003D6002" w:rsidP="003D6002">
      <w:pPr>
        <w:rPr>
          <w:rFonts w:ascii="Times New Roman" w:hAnsi="Times New Roman"/>
          <w:sz w:val="24"/>
          <w:szCs w:val="24"/>
        </w:rPr>
      </w:pPr>
    </w:p>
    <w:p w14:paraId="597804F5" w14:textId="77777777" w:rsidR="004319B9" w:rsidRDefault="004319B9" w:rsidP="003D6002">
      <w:pPr>
        <w:rPr>
          <w:rFonts w:ascii="Times New Roman" w:hAnsi="Times New Roman"/>
          <w:sz w:val="24"/>
          <w:szCs w:val="24"/>
        </w:rPr>
      </w:pPr>
    </w:p>
    <w:p w14:paraId="71CA5742" w14:textId="6C6313D4" w:rsidR="004319B9" w:rsidRPr="009F3D36" w:rsidRDefault="004319B9" w:rsidP="004319B9">
      <w:pPr>
        <w:ind w:left="637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9F3D36">
        <w:rPr>
          <w:rFonts w:ascii="Arial" w:hAnsi="Arial" w:cs="Arial"/>
          <w:sz w:val="20"/>
          <w:szCs w:val="20"/>
        </w:rPr>
        <w:t xml:space="preserve">Dyrektor SOSW Nr 1 </w:t>
      </w:r>
      <w:r w:rsidRPr="009F3D36">
        <w:rPr>
          <w:rFonts w:ascii="Arial" w:hAnsi="Arial" w:cs="Arial"/>
          <w:sz w:val="20"/>
          <w:szCs w:val="20"/>
        </w:rPr>
        <w:br/>
        <w:t>w Częstochowie</w:t>
      </w:r>
    </w:p>
    <w:p w14:paraId="7A826207" w14:textId="77777777" w:rsidR="004319B9" w:rsidRPr="003C1865" w:rsidRDefault="004319B9" w:rsidP="004319B9">
      <w:pPr>
        <w:ind w:left="5806" w:firstLine="56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(-) mgr Ewa </w:t>
      </w:r>
      <w:proofErr w:type="spellStart"/>
      <w:r>
        <w:rPr>
          <w:rFonts w:ascii="Arial" w:hAnsi="Arial" w:cs="Arial"/>
          <w:sz w:val="20"/>
          <w:szCs w:val="20"/>
        </w:rPr>
        <w:t>Galle</w:t>
      </w:r>
      <w:proofErr w:type="spellEnd"/>
    </w:p>
    <w:p w14:paraId="053B09E9" w14:textId="62ABBEFA" w:rsidR="003D6002" w:rsidRPr="003D6002" w:rsidRDefault="003D6002" w:rsidP="003D6002">
      <w:pPr>
        <w:tabs>
          <w:tab w:val="left" w:pos="6144"/>
        </w:tabs>
        <w:rPr>
          <w:rFonts w:ascii="Times New Roman" w:hAnsi="Times New Roman"/>
          <w:sz w:val="24"/>
          <w:szCs w:val="24"/>
        </w:rPr>
      </w:pPr>
    </w:p>
    <w:sectPr w:rsidR="003D6002" w:rsidRPr="003D6002" w:rsidSect="004319B9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F76"/>
    <w:rsid w:val="00010C5A"/>
    <w:rsid w:val="00026B10"/>
    <w:rsid w:val="00201AD9"/>
    <w:rsid w:val="00295185"/>
    <w:rsid w:val="002D547B"/>
    <w:rsid w:val="002F15C9"/>
    <w:rsid w:val="00385005"/>
    <w:rsid w:val="003D6002"/>
    <w:rsid w:val="00403F3B"/>
    <w:rsid w:val="004319B9"/>
    <w:rsid w:val="004769B2"/>
    <w:rsid w:val="004D4ACD"/>
    <w:rsid w:val="005078D5"/>
    <w:rsid w:val="005D6CD5"/>
    <w:rsid w:val="0060390E"/>
    <w:rsid w:val="006937DD"/>
    <w:rsid w:val="00697445"/>
    <w:rsid w:val="006B3F76"/>
    <w:rsid w:val="0078297B"/>
    <w:rsid w:val="0081388B"/>
    <w:rsid w:val="008233CB"/>
    <w:rsid w:val="008833D8"/>
    <w:rsid w:val="0094201E"/>
    <w:rsid w:val="00A135F9"/>
    <w:rsid w:val="00A44687"/>
    <w:rsid w:val="00B84E74"/>
    <w:rsid w:val="00BF36DA"/>
    <w:rsid w:val="00C538B5"/>
    <w:rsid w:val="00C61A10"/>
    <w:rsid w:val="00DC5DAA"/>
    <w:rsid w:val="00DF23F6"/>
    <w:rsid w:val="00E73BD0"/>
    <w:rsid w:val="00ED664A"/>
    <w:rsid w:val="00FE4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B74B1"/>
  <w15:docId w15:val="{7DBF3226-0F77-4697-98B2-00B2B54F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PANDEMIA\DO%20ZROBIENIA\ZARZADZENIA\Zarz&#261;dzenie%208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Zarządzenie 8.dot</Template>
  <TotalTime>22</TotalTime>
  <Pages>2</Pages>
  <Words>384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Renata Krystek</cp:lastModifiedBy>
  <cp:revision>3</cp:revision>
  <cp:lastPrinted>2020-07-10T08:51:00Z</cp:lastPrinted>
  <dcterms:created xsi:type="dcterms:W3CDTF">2020-07-10T19:26:00Z</dcterms:created>
  <dcterms:modified xsi:type="dcterms:W3CDTF">2020-07-10T19:52:00Z</dcterms:modified>
</cp:coreProperties>
</file>