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DD6" w:rsidRDefault="00D90DD6" w:rsidP="00281826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</w:p>
    <w:p w:rsidR="00281826" w:rsidRDefault="00281826" w:rsidP="0028182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Częstochowa, </w:t>
      </w:r>
      <w:r w:rsidR="000A1C1E">
        <w:rPr>
          <w:sz w:val="24"/>
          <w:szCs w:val="24"/>
        </w:rPr>
        <w:t>30</w:t>
      </w:r>
      <w:r>
        <w:rPr>
          <w:sz w:val="24"/>
          <w:szCs w:val="24"/>
        </w:rPr>
        <w:t>.</w:t>
      </w:r>
      <w:r w:rsidR="003A7C35">
        <w:rPr>
          <w:sz w:val="24"/>
          <w:szCs w:val="24"/>
        </w:rPr>
        <w:t>10</w:t>
      </w:r>
      <w:r>
        <w:rPr>
          <w:sz w:val="24"/>
          <w:szCs w:val="24"/>
        </w:rPr>
        <w:t>.2026 r.</w:t>
      </w:r>
    </w:p>
    <w:p w:rsidR="000A1C1E" w:rsidRDefault="000A1C1E" w:rsidP="00281826">
      <w:pPr>
        <w:rPr>
          <w:sz w:val="24"/>
          <w:szCs w:val="24"/>
        </w:rPr>
      </w:pPr>
    </w:p>
    <w:p w:rsidR="009A589C" w:rsidRDefault="009A589C" w:rsidP="00281826">
      <w:pPr>
        <w:rPr>
          <w:sz w:val="24"/>
          <w:szCs w:val="24"/>
        </w:rPr>
      </w:pPr>
    </w:p>
    <w:p w:rsidR="000A1C1E" w:rsidRDefault="000A1C1E" w:rsidP="00281826">
      <w:r>
        <w:t xml:space="preserve">WYNIKU NABORU </w:t>
      </w:r>
      <w:r>
        <w:t xml:space="preserve">NA STANOWISKO </w:t>
      </w:r>
      <w:r>
        <w:t xml:space="preserve">REFERENT </w:t>
      </w:r>
    </w:p>
    <w:p w:rsidR="000A1C1E" w:rsidRDefault="000A1C1E" w:rsidP="00281826"/>
    <w:p w:rsidR="000A1C1E" w:rsidRDefault="000A1C1E" w:rsidP="00281826"/>
    <w:p w:rsidR="000A1C1E" w:rsidRDefault="000A1C1E" w:rsidP="00281826">
      <w:r>
        <w:t xml:space="preserve"> Informuję, iż w wyniku zakończenia procedury naboru na wyżej wymienione stanowisko urzędnicze została wybrana Pani </w:t>
      </w:r>
      <w:r>
        <w:t xml:space="preserve">Joanna </w:t>
      </w:r>
      <w:proofErr w:type="spellStart"/>
      <w:r>
        <w:t>Trzepizór</w:t>
      </w:r>
      <w:proofErr w:type="spellEnd"/>
    </w:p>
    <w:p w:rsidR="000A1C1E" w:rsidRDefault="000A1C1E" w:rsidP="00281826"/>
    <w:p w:rsidR="000A1C1E" w:rsidRDefault="000A1C1E" w:rsidP="00281826">
      <w:r>
        <w:t xml:space="preserve"> Uzasadnienie dokonanego wyboru: Pan</w:t>
      </w:r>
      <w:r>
        <w:t xml:space="preserve">i Joanna </w:t>
      </w:r>
      <w:proofErr w:type="spellStart"/>
      <w:r>
        <w:t>Trzepizór</w:t>
      </w:r>
      <w:proofErr w:type="spellEnd"/>
      <w:r>
        <w:t xml:space="preserve"> złożyła ofertę konkursową, która spełniła wszystkie wymagania formalne, określone w ogłoszeniu o naborze na stanowisko referenta. </w:t>
      </w:r>
    </w:p>
    <w:p w:rsidR="00D106AB" w:rsidRDefault="000A1C1E" w:rsidP="00281826">
      <w:r>
        <w:t xml:space="preserve">Pani </w:t>
      </w:r>
      <w:r>
        <w:t>Joanna</w:t>
      </w:r>
      <w:r>
        <w:t xml:space="preserve"> spełnia wymagania niezbędne do wykonywania pracy na stanowisku referenta w </w:t>
      </w:r>
      <w:r>
        <w:t>Zespole Szkolno-Przedszkolnym nr 3 w Częstochowie</w:t>
      </w:r>
      <w:r>
        <w:t>, z uwzględnieniem zakresu czynności określonego</w:t>
      </w:r>
      <w:r>
        <w:t xml:space="preserve">               </w:t>
      </w:r>
      <w:r>
        <w:t xml:space="preserve"> w ogłoszeniu. </w:t>
      </w:r>
    </w:p>
    <w:p w:rsidR="000A1C1E" w:rsidRDefault="000A1C1E" w:rsidP="00281826">
      <w:r>
        <w:t>Posiada niezbędne kwalifikacje i doświadczenie zawodowe oraz wykazała się znajomością m.in. przepisów dot. rachunkowości i finansów publicznych, zamówień publicznych, kodeksu postępowania administracyjnego i aktów prawnych dot. jednostek oświatowych</w:t>
      </w:r>
      <w:r w:rsidR="00D106AB">
        <w:t xml:space="preserve"> oraz prowadzenia sekretariatu szkoły. </w:t>
      </w:r>
      <w:bookmarkStart w:id="0" w:name="_GoBack"/>
      <w:bookmarkEnd w:id="0"/>
      <w:r>
        <w:t xml:space="preserve"> </w:t>
      </w:r>
    </w:p>
    <w:p w:rsidR="009A589C" w:rsidRPr="000A1C1E" w:rsidRDefault="000A1C1E" w:rsidP="00281826">
      <w:r>
        <w:t xml:space="preserve">Pani </w:t>
      </w:r>
      <w:r>
        <w:t xml:space="preserve">Joanna </w:t>
      </w:r>
      <w:proofErr w:type="spellStart"/>
      <w:r>
        <w:t>Trzepizór</w:t>
      </w:r>
      <w:proofErr w:type="spellEnd"/>
      <w:r>
        <w:t xml:space="preserve"> jest osobą komunikatywną, cechuje się wysokim poziomem kultury osobistej. </w:t>
      </w:r>
      <w:r>
        <w:t xml:space="preserve">     </w:t>
      </w:r>
      <w:r>
        <w:t xml:space="preserve">Ma sprecyzowane cele zawodowe, jest osobą rzeczową i konkretną w podejmowaniu czynności zawodowych. Wykazała się znajomością specyfiki pracy </w:t>
      </w:r>
      <w:r>
        <w:t>w szkole</w:t>
      </w:r>
      <w:r>
        <w:t xml:space="preserve"> oraz głównych celów jej działalności. Pani </w:t>
      </w:r>
      <w:r>
        <w:t>Joanna</w:t>
      </w:r>
      <w:r>
        <w:t xml:space="preserve"> deklaruje, że jest zmotywowana do wypełniania obowiązków służbowych rzetelnie, sumiennie z poszanowaniem godności osobistej zarówno współpracowników jak i klientów </w:t>
      </w:r>
      <w:r>
        <w:t>ZSP3</w:t>
      </w:r>
    </w:p>
    <w:p w:rsidR="00281826" w:rsidRDefault="00281826" w:rsidP="00281826">
      <w:pPr>
        <w:rPr>
          <w:sz w:val="24"/>
          <w:szCs w:val="24"/>
        </w:rPr>
      </w:pPr>
    </w:p>
    <w:p w:rsidR="00090F9C" w:rsidRDefault="009A589C" w:rsidP="000A1C1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</w:p>
    <w:p w:rsidR="000A1C1E" w:rsidRDefault="000A1C1E" w:rsidP="000A1C1E">
      <w:pPr>
        <w:rPr>
          <w:sz w:val="28"/>
          <w:szCs w:val="28"/>
        </w:rPr>
      </w:pPr>
    </w:p>
    <w:p w:rsidR="00090F9C" w:rsidRDefault="00090F9C" w:rsidP="00090F9C">
      <w:pPr>
        <w:pStyle w:val="Akapitzlist"/>
        <w:ind w:left="405"/>
        <w:rPr>
          <w:sz w:val="28"/>
          <w:szCs w:val="28"/>
        </w:rPr>
      </w:pPr>
    </w:p>
    <w:p w:rsidR="00090F9C" w:rsidRDefault="00090F9C" w:rsidP="00090F9C">
      <w:pPr>
        <w:pStyle w:val="Akapitzlist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Dyrektor Zespołu Szkolno-Przedszkolnego nr 3 </w:t>
      </w:r>
    </w:p>
    <w:p w:rsidR="00090F9C" w:rsidRPr="009A589C" w:rsidRDefault="00090F9C" w:rsidP="00090F9C">
      <w:pPr>
        <w:pStyle w:val="Akapitzlist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Agnieszka </w:t>
      </w:r>
      <w:proofErr w:type="spellStart"/>
      <w:r>
        <w:rPr>
          <w:sz w:val="28"/>
          <w:szCs w:val="28"/>
        </w:rPr>
        <w:t>Benduch</w:t>
      </w:r>
      <w:proofErr w:type="spellEnd"/>
    </w:p>
    <w:sectPr w:rsidR="00090F9C" w:rsidRPr="009A589C" w:rsidSect="003350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C96" w:rsidRDefault="00B01C96" w:rsidP="00B7739C">
      <w:r>
        <w:separator/>
      </w:r>
    </w:p>
  </w:endnote>
  <w:endnote w:type="continuationSeparator" w:id="0">
    <w:p w:rsidR="00B01C96" w:rsidRDefault="00B01C96" w:rsidP="00B77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C96" w:rsidRDefault="00B01C96" w:rsidP="00B7739C">
      <w:r>
        <w:separator/>
      </w:r>
    </w:p>
  </w:footnote>
  <w:footnote w:type="continuationSeparator" w:id="0">
    <w:p w:rsidR="00B01C96" w:rsidRDefault="00B01C96" w:rsidP="00B77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08B" w:rsidRDefault="0033508B" w:rsidP="0033508B">
    <w:pPr>
      <w:pStyle w:val="NormalnyWeb"/>
      <w:tabs>
        <w:tab w:val="left" w:pos="5186"/>
      </w:tabs>
    </w:pPr>
    <w:r>
      <w:tab/>
    </w:r>
  </w:p>
  <w:p w:rsidR="00F60E6F" w:rsidRDefault="0033508B" w:rsidP="00F60E6F">
    <w:pPr>
      <w:pStyle w:val="NormalnyWeb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-537210</wp:posOffset>
          </wp:positionH>
          <wp:positionV relativeFrom="paragraph">
            <wp:posOffset>179070</wp:posOffset>
          </wp:positionV>
          <wp:extent cx="1172210" cy="1172210"/>
          <wp:effectExtent l="0" t="0" r="8890" b="8890"/>
          <wp:wrapThrough wrapText="bothSides">
            <wp:wrapPolygon edited="0">
              <wp:start x="0" y="0"/>
              <wp:lineTo x="0" y="21413"/>
              <wp:lineTo x="21413" y="21413"/>
              <wp:lineTo x="21413" y="0"/>
              <wp:lineTo x="0" y="0"/>
            </wp:wrapPolygon>
          </wp:wrapThrough>
          <wp:docPr id="11" name="Obraz 11" descr="C:\Users\Pracownik\Desktop\Nowy folder\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ownik\Desktop\Nowy folder\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2210" cy="1172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B019C" w:rsidRPr="00434A5E" w:rsidRDefault="007B019C" w:rsidP="00F60E6F">
    <w:pPr>
      <w:pStyle w:val="Tytu"/>
      <w:ind w:firstLine="709"/>
      <w:rPr>
        <w:sz w:val="24"/>
        <w:szCs w:val="24"/>
      </w:rPr>
    </w:pPr>
    <w:r w:rsidRPr="00434A5E">
      <w:rPr>
        <w:sz w:val="24"/>
        <w:szCs w:val="24"/>
      </w:rPr>
      <w:t xml:space="preserve">Zespół Szkolno-Przedszkolny Nr 3 </w:t>
    </w:r>
  </w:p>
  <w:p w:rsidR="007B019C" w:rsidRPr="00434A5E" w:rsidRDefault="007B019C" w:rsidP="005A2D86">
    <w:pPr>
      <w:pStyle w:val="Tytu"/>
      <w:ind w:firstLine="708"/>
      <w:rPr>
        <w:sz w:val="24"/>
        <w:szCs w:val="24"/>
      </w:rPr>
    </w:pPr>
    <w:r w:rsidRPr="00434A5E">
      <w:rPr>
        <w:sz w:val="24"/>
        <w:szCs w:val="24"/>
      </w:rPr>
      <w:t xml:space="preserve">w Częstochowie </w:t>
    </w:r>
  </w:p>
  <w:p w:rsidR="007B019C" w:rsidRPr="00434A5E" w:rsidRDefault="007B019C" w:rsidP="005A2D86">
    <w:pPr>
      <w:pStyle w:val="Tytu"/>
      <w:ind w:firstLine="708"/>
      <w:rPr>
        <w:sz w:val="24"/>
        <w:szCs w:val="24"/>
      </w:rPr>
    </w:pPr>
    <w:r w:rsidRPr="00434A5E">
      <w:rPr>
        <w:sz w:val="24"/>
        <w:szCs w:val="24"/>
      </w:rPr>
      <w:t xml:space="preserve">Łukasińskiego 70/74 </w:t>
    </w:r>
  </w:p>
  <w:p w:rsidR="007B019C" w:rsidRPr="00434A5E" w:rsidRDefault="007B019C" w:rsidP="005A2D86">
    <w:pPr>
      <w:pStyle w:val="Tytu"/>
      <w:ind w:firstLine="708"/>
      <w:rPr>
        <w:sz w:val="18"/>
        <w:szCs w:val="18"/>
      </w:rPr>
    </w:pPr>
    <w:r w:rsidRPr="00434A5E">
      <w:rPr>
        <w:sz w:val="18"/>
        <w:szCs w:val="18"/>
      </w:rPr>
      <w:t xml:space="preserve">e-mail </w:t>
    </w:r>
    <w:hyperlink r:id="rId2" w:history="1">
      <w:r w:rsidRPr="00434A5E">
        <w:rPr>
          <w:rStyle w:val="Hipercze"/>
          <w:rFonts w:asciiTheme="minorHAnsi" w:hAnsiTheme="minorHAnsi"/>
          <w:sz w:val="18"/>
          <w:szCs w:val="18"/>
        </w:rPr>
        <w:t>zsp3@edukacja.czestochowa.pl</w:t>
      </w:r>
    </w:hyperlink>
    <w:r w:rsidRPr="00434A5E">
      <w:rPr>
        <w:rFonts w:asciiTheme="minorHAnsi" w:hAnsiTheme="minorHAnsi"/>
        <w:sz w:val="18"/>
        <w:szCs w:val="18"/>
      </w:rPr>
      <w:t xml:space="preserve">  </w:t>
    </w:r>
  </w:p>
  <w:p w:rsidR="007B019C" w:rsidRPr="00434A5E" w:rsidRDefault="007B019C" w:rsidP="005A2D86">
    <w:pPr>
      <w:pStyle w:val="Tytu"/>
      <w:rPr>
        <w:rFonts w:asciiTheme="minorHAnsi" w:hAnsiTheme="minorHAnsi"/>
        <w:sz w:val="18"/>
        <w:szCs w:val="18"/>
      </w:rPr>
    </w:pPr>
    <w:r w:rsidRPr="00434A5E">
      <w:rPr>
        <w:rFonts w:asciiTheme="minorHAnsi" w:hAnsiTheme="minorHAnsi"/>
        <w:sz w:val="18"/>
        <w:szCs w:val="18"/>
      </w:rPr>
      <w:t xml:space="preserve">             </w:t>
    </w:r>
    <w:r>
      <w:rPr>
        <w:rFonts w:asciiTheme="minorHAnsi" w:hAnsiTheme="minorHAnsi"/>
        <w:sz w:val="18"/>
        <w:szCs w:val="18"/>
      </w:rPr>
      <w:t xml:space="preserve">   </w:t>
    </w:r>
    <w:r w:rsidR="00485F79">
      <w:rPr>
        <w:rFonts w:asciiTheme="minorHAnsi" w:hAnsiTheme="minorHAnsi"/>
        <w:sz w:val="18"/>
        <w:szCs w:val="18"/>
      </w:rPr>
      <w:t xml:space="preserve">  </w:t>
    </w:r>
    <w:r w:rsidR="00485F79">
      <w:rPr>
        <w:sz w:val="18"/>
        <w:szCs w:val="18"/>
      </w:rPr>
      <w:t>http://zsp3czest.szkolnastrona.pl</w:t>
    </w:r>
    <w:r w:rsidR="00485F79">
      <w:rPr>
        <w:rFonts w:asciiTheme="minorHAnsi" w:hAnsiTheme="minorHAnsi"/>
        <w:sz w:val="18"/>
        <w:szCs w:val="18"/>
      </w:rPr>
      <w:t xml:space="preserve"> </w:t>
    </w:r>
  </w:p>
  <w:p w:rsidR="007B019C" w:rsidRPr="00434A5E" w:rsidRDefault="007B019C" w:rsidP="005A2D86">
    <w:pPr>
      <w:rPr>
        <w:sz w:val="18"/>
        <w:szCs w:val="18"/>
      </w:rPr>
    </w:pPr>
    <w:r w:rsidRPr="00434A5E">
      <w:rPr>
        <w:sz w:val="18"/>
        <w:szCs w:val="18"/>
      </w:rPr>
      <w:t xml:space="preserve">              </w:t>
    </w:r>
    <w:r>
      <w:rPr>
        <w:sz w:val="18"/>
        <w:szCs w:val="18"/>
      </w:rPr>
      <w:t xml:space="preserve">   </w:t>
    </w:r>
    <w:r w:rsidRPr="00434A5E">
      <w:rPr>
        <w:sz w:val="18"/>
        <w:szCs w:val="18"/>
      </w:rPr>
      <w:t>Tel/ fax 34 323 13 82</w:t>
    </w:r>
  </w:p>
  <w:p w:rsidR="007B019C" w:rsidRPr="00434A5E" w:rsidRDefault="007B019C" w:rsidP="00B7739C">
    <w:pPr>
      <w:pStyle w:val="Nagwek1"/>
      <w:numPr>
        <w:ilvl w:val="0"/>
        <w:numId w:val="0"/>
      </w:numPr>
      <w:rPr>
        <w:sz w:val="2"/>
        <w:szCs w:val="2"/>
      </w:rPr>
    </w:pPr>
    <w:r>
      <w:rPr>
        <w:sz w:val="2"/>
        <w:szCs w:val="2"/>
      </w:rPr>
      <w:t xml:space="preserve">     </w:t>
    </w:r>
  </w:p>
  <w:p w:rsidR="007B019C" w:rsidRDefault="007B0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FD2" w:rsidRDefault="004D5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4168A"/>
    <w:multiLevelType w:val="multilevel"/>
    <w:tmpl w:val="A9B6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5273676"/>
    <w:multiLevelType w:val="hybridMultilevel"/>
    <w:tmpl w:val="238E8646"/>
    <w:lvl w:ilvl="0" w:tplc="3C469AA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8B51286"/>
    <w:multiLevelType w:val="multilevel"/>
    <w:tmpl w:val="9836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93262"/>
    <w:multiLevelType w:val="hybridMultilevel"/>
    <w:tmpl w:val="11D2EE18"/>
    <w:lvl w:ilvl="0" w:tplc="39EEAA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05EE6"/>
    <w:multiLevelType w:val="multilevel"/>
    <w:tmpl w:val="CE341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E5287C"/>
    <w:multiLevelType w:val="hybridMultilevel"/>
    <w:tmpl w:val="A08EDF6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B186973"/>
    <w:multiLevelType w:val="hybridMultilevel"/>
    <w:tmpl w:val="539C1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44D34"/>
    <w:multiLevelType w:val="hybridMultilevel"/>
    <w:tmpl w:val="ECF28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A3667"/>
    <w:multiLevelType w:val="hybridMultilevel"/>
    <w:tmpl w:val="B5727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F5FC3"/>
    <w:multiLevelType w:val="multilevel"/>
    <w:tmpl w:val="04F46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ED0D2C"/>
    <w:multiLevelType w:val="multilevel"/>
    <w:tmpl w:val="12E43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402A2A"/>
    <w:multiLevelType w:val="multilevel"/>
    <w:tmpl w:val="93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F51E48"/>
    <w:multiLevelType w:val="multilevel"/>
    <w:tmpl w:val="ABC6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7"/>
  </w:num>
  <w:num w:numId="14">
    <w:abstractNumId w:val="8"/>
  </w:num>
  <w:num w:numId="15">
    <w:abstractNumId w:val="6"/>
  </w:num>
  <w:num w:numId="16">
    <w:abstractNumId w:val="9"/>
  </w:num>
  <w:num w:numId="17">
    <w:abstractNumId w:val="4"/>
  </w:num>
  <w:num w:numId="18">
    <w:abstractNumId w:val="12"/>
  </w:num>
  <w:num w:numId="19">
    <w:abstractNumId w:val="10"/>
  </w:num>
  <w:num w:numId="20">
    <w:abstractNumId w:val="11"/>
  </w:num>
  <w:num w:numId="21">
    <w:abstractNumId w:val="13"/>
  </w:num>
  <w:num w:numId="22">
    <w:abstractNumId w:val="0"/>
  </w:num>
  <w:num w:numId="23">
    <w:abstractNumId w:val="3"/>
  </w:num>
  <w:num w:numId="24">
    <w:abstractNumId w:val="5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DDB"/>
    <w:rsid w:val="00017704"/>
    <w:rsid w:val="0003763B"/>
    <w:rsid w:val="00055975"/>
    <w:rsid w:val="00062627"/>
    <w:rsid w:val="00084620"/>
    <w:rsid w:val="00090F9C"/>
    <w:rsid w:val="000A1C1E"/>
    <w:rsid w:val="000A5EC9"/>
    <w:rsid w:val="000D1A3E"/>
    <w:rsid w:val="000D5F28"/>
    <w:rsid w:val="000E4643"/>
    <w:rsid w:val="00113495"/>
    <w:rsid w:val="001212C7"/>
    <w:rsid w:val="00126CF4"/>
    <w:rsid w:val="00157885"/>
    <w:rsid w:val="00167CC4"/>
    <w:rsid w:val="001735F9"/>
    <w:rsid w:val="00174FA1"/>
    <w:rsid w:val="00177DBF"/>
    <w:rsid w:val="001C0E4F"/>
    <w:rsid w:val="001D6CA2"/>
    <w:rsid w:val="001E376F"/>
    <w:rsid w:val="001F0075"/>
    <w:rsid w:val="0021366B"/>
    <w:rsid w:val="002254E5"/>
    <w:rsid w:val="002259D8"/>
    <w:rsid w:val="00253ED2"/>
    <w:rsid w:val="002633BC"/>
    <w:rsid w:val="00281826"/>
    <w:rsid w:val="002D0181"/>
    <w:rsid w:val="002E20DF"/>
    <w:rsid w:val="0031166D"/>
    <w:rsid w:val="003165A6"/>
    <w:rsid w:val="0033508B"/>
    <w:rsid w:val="00340174"/>
    <w:rsid w:val="003553F5"/>
    <w:rsid w:val="00355432"/>
    <w:rsid w:val="003617A1"/>
    <w:rsid w:val="00397CED"/>
    <w:rsid w:val="003A7C35"/>
    <w:rsid w:val="003B225B"/>
    <w:rsid w:val="003B52DD"/>
    <w:rsid w:val="003E05A1"/>
    <w:rsid w:val="003F0139"/>
    <w:rsid w:val="003F2D0E"/>
    <w:rsid w:val="00434A5E"/>
    <w:rsid w:val="004604DC"/>
    <w:rsid w:val="00467BBB"/>
    <w:rsid w:val="004741A0"/>
    <w:rsid w:val="00485F79"/>
    <w:rsid w:val="004C023D"/>
    <w:rsid w:val="004C40BF"/>
    <w:rsid w:val="004C4E0C"/>
    <w:rsid w:val="004C70B0"/>
    <w:rsid w:val="004D5FD2"/>
    <w:rsid w:val="005108AA"/>
    <w:rsid w:val="0052632E"/>
    <w:rsid w:val="00545DE2"/>
    <w:rsid w:val="00570433"/>
    <w:rsid w:val="005947FE"/>
    <w:rsid w:val="005A2D86"/>
    <w:rsid w:val="005D27C2"/>
    <w:rsid w:val="005F1679"/>
    <w:rsid w:val="005F3D63"/>
    <w:rsid w:val="005F4A38"/>
    <w:rsid w:val="00625888"/>
    <w:rsid w:val="0064673A"/>
    <w:rsid w:val="00681BAB"/>
    <w:rsid w:val="00692959"/>
    <w:rsid w:val="00696D8E"/>
    <w:rsid w:val="007072B6"/>
    <w:rsid w:val="007144F3"/>
    <w:rsid w:val="007231B8"/>
    <w:rsid w:val="00733E80"/>
    <w:rsid w:val="007411A7"/>
    <w:rsid w:val="0074444C"/>
    <w:rsid w:val="00760CB6"/>
    <w:rsid w:val="007723C5"/>
    <w:rsid w:val="00774A8F"/>
    <w:rsid w:val="00780F89"/>
    <w:rsid w:val="00781493"/>
    <w:rsid w:val="007964C0"/>
    <w:rsid w:val="007A310C"/>
    <w:rsid w:val="007B019C"/>
    <w:rsid w:val="007C3BF8"/>
    <w:rsid w:val="00824CB0"/>
    <w:rsid w:val="00832E55"/>
    <w:rsid w:val="00846E60"/>
    <w:rsid w:val="0085080A"/>
    <w:rsid w:val="00862CDD"/>
    <w:rsid w:val="00867DA9"/>
    <w:rsid w:val="00883B63"/>
    <w:rsid w:val="008A7BA6"/>
    <w:rsid w:val="008B2132"/>
    <w:rsid w:val="008E1CF8"/>
    <w:rsid w:val="00903038"/>
    <w:rsid w:val="00940BC7"/>
    <w:rsid w:val="009525FD"/>
    <w:rsid w:val="009639B3"/>
    <w:rsid w:val="009946D0"/>
    <w:rsid w:val="009A2067"/>
    <w:rsid w:val="009A589C"/>
    <w:rsid w:val="009B1858"/>
    <w:rsid w:val="009B1CBF"/>
    <w:rsid w:val="009B4EC3"/>
    <w:rsid w:val="00A06CF7"/>
    <w:rsid w:val="00A20A71"/>
    <w:rsid w:val="00A96F4D"/>
    <w:rsid w:val="00AA60ED"/>
    <w:rsid w:val="00AB25CD"/>
    <w:rsid w:val="00AC5B01"/>
    <w:rsid w:val="00AD11F1"/>
    <w:rsid w:val="00B01C96"/>
    <w:rsid w:val="00B20BB9"/>
    <w:rsid w:val="00B31CC4"/>
    <w:rsid w:val="00B32DC5"/>
    <w:rsid w:val="00B424CB"/>
    <w:rsid w:val="00B4391A"/>
    <w:rsid w:val="00B65159"/>
    <w:rsid w:val="00B75B44"/>
    <w:rsid w:val="00B76505"/>
    <w:rsid w:val="00B7739C"/>
    <w:rsid w:val="00BB08FC"/>
    <w:rsid w:val="00BD1D6F"/>
    <w:rsid w:val="00BE4A93"/>
    <w:rsid w:val="00BE6778"/>
    <w:rsid w:val="00BF1898"/>
    <w:rsid w:val="00C13840"/>
    <w:rsid w:val="00C150EA"/>
    <w:rsid w:val="00C62B7C"/>
    <w:rsid w:val="00C62E09"/>
    <w:rsid w:val="00C64854"/>
    <w:rsid w:val="00C82516"/>
    <w:rsid w:val="00CB32C3"/>
    <w:rsid w:val="00CD007E"/>
    <w:rsid w:val="00D106AB"/>
    <w:rsid w:val="00D10C53"/>
    <w:rsid w:val="00D272EF"/>
    <w:rsid w:val="00D42A3B"/>
    <w:rsid w:val="00D43634"/>
    <w:rsid w:val="00D741A5"/>
    <w:rsid w:val="00D769E4"/>
    <w:rsid w:val="00D86A9A"/>
    <w:rsid w:val="00D90DD6"/>
    <w:rsid w:val="00D92F24"/>
    <w:rsid w:val="00D9586E"/>
    <w:rsid w:val="00D97D93"/>
    <w:rsid w:val="00DE7DE9"/>
    <w:rsid w:val="00DF4F30"/>
    <w:rsid w:val="00E12B1A"/>
    <w:rsid w:val="00E2306E"/>
    <w:rsid w:val="00E423A0"/>
    <w:rsid w:val="00E7262D"/>
    <w:rsid w:val="00E8693E"/>
    <w:rsid w:val="00E904F3"/>
    <w:rsid w:val="00E96BC0"/>
    <w:rsid w:val="00EC12C8"/>
    <w:rsid w:val="00F1518A"/>
    <w:rsid w:val="00F17E3A"/>
    <w:rsid w:val="00F205E7"/>
    <w:rsid w:val="00F22C28"/>
    <w:rsid w:val="00F3429D"/>
    <w:rsid w:val="00F401BE"/>
    <w:rsid w:val="00F60E6F"/>
    <w:rsid w:val="00F61E4C"/>
    <w:rsid w:val="00F636A8"/>
    <w:rsid w:val="00F66585"/>
    <w:rsid w:val="00F936F3"/>
    <w:rsid w:val="00F95F73"/>
    <w:rsid w:val="00FA4DDB"/>
    <w:rsid w:val="00FA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C83DD"/>
  <w15:chartTrackingRefBased/>
  <w15:docId w15:val="{0748C72D-D8E2-4A90-9A7B-BFD78F05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3BF8"/>
    <w:pPr>
      <w:spacing w:after="0" w:line="240" w:lineRule="auto"/>
    </w:pPr>
    <w:rPr>
      <w:rFonts w:ascii="Calibri" w:eastAsia="Calibri" w:hAnsi="Calibri" w:cs="Times New Roman"/>
      <w:lang w:val="pl-PL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numPr>
        <w:ilvl w:val="1"/>
        <w:numId w:val="12"/>
      </w:numPr>
      <w:spacing w:before="36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numPr>
        <w:ilvl w:val="2"/>
        <w:numId w:val="1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numPr>
        <w:ilvl w:val="3"/>
        <w:numId w:val="1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numPr>
        <w:ilvl w:val="4"/>
        <w:numId w:val="12"/>
      </w:numPr>
      <w:spacing w:before="200"/>
      <w:outlineLvl w:val="4"/>
    </w:pPr>
    <w:rPr>
      <w:rFonts w:asciiTheme="majorHAnsi" w:eastAsiaTheme="majorEastAsia" w:hAnsiTheme="majorHAnsi" w:cstheme="majorBidi"/>
      <w:color w:val="252525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numPr>
        <w:ilvl w:val="5"/>
        <w:numId w:val="1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numPr>
        <w:ilvl w:val="6"/>
        <w:numId w:val="1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numPr>
        <w:ilvl w:val="7"/>
        <w:numId w:val="1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numPr>
        <w:ilvl w:val="8"/>
        <w:numId w:val="1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pPr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Pr>
      <w:color w:val="5A5A5A" w:themeColor="text1" w:themeTint="A5"/>
      <w:spacing w:val="10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52525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Pr>
      <w:b/>
      <w:bCs/>
      <w:i/>
      <w:iCs/>
      <w:caps/>
    </w:rPr>
  </w:style>
  <w:style w:type="character" w:styleId="Pogrubienie">
    <w:name w:val="Strong"/>
    <w:basedOn w:val="Domylnaczcionkaakapitu"/>
    <w:uiPriority w:val="22"/>
    <w:qFormat/>
    <w:rPr>
      <w:b/>
      <w:bCs/>
      <w:color w:val="000000" w:themeColor="text1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color w:val="000000" w:themeColor="text1"/>
      <w:shd w:val="clear" w:color="auto" w:fill="F2F2F2" w:themeFill="background1" w:themeFillShade="F2"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Pr>
      <w:b w:val="0"/>
      <w:bCs w:val="0"/>
      <w:smallCaps/>
      <w:spacing w:val="5"/>
    </w:rPr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after="200"/>
    </w:pPr>
    <w:rPr>
      <w:i/>
      <w:iCs/>
      <w:color w:val="323232" w:themeColor="text2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pPr>
      <w:outlineLvl w:val="9"/>
    </w:p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A4DDB"/>
    <w:rPr>
      <w:color w:val="6B9F25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773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739C"/>
  </w:style>
  <w:style w:type="paragraph" w:styleId="Stopka">
    <w:name w:val="footer"/>
    <w:basedOn w:val="Normalny"/>
    <w:link w:val="StopkaZnak"/>
    <w:uiPriority w:val="99"/>
    <w:unhideWhenUsed/>
    <w:rsid w:val="00B773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739C"/>
  </w:style>
  <w:style w:type="table" w:styleId="Tabela-Siatka">
    <w:name w:val="Table Grid"/>
    <w:basedOn w:val="Standardowy"/>
    <w:uiPriority w:val="39"/>
    <w:rsid w:val="00A20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01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139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60E6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4604D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4604DC"/>
    <w:pPr>
      <w:spacing w:after="140" w:line="276" w:lineRule="auto"/>
    </w:pPr>
  </w:style>
  <w:style w:type="character" w:customStyle="1" w:styleId="StrongEmphasis">
    <w:name w:val="Strong Emphasis"/>
    <w:rsid w:val="004604DC"/>
    <w:rPr>
      <w:b/>
      <w:bCs/>
    </w:rPr>
  </w:style>
  <w:style w:type="paragraph" w:customStyle="1" w:styleId="isselectedend">
    <w:name w:val="isselectedend"/>
    <w:basedOn w:val="Normalny"/>
    <w:rsid w:val="00F61E4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zsp3@edukacja.czestochowa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nik\AppData\Roaming\Microsoft\Szablony\Projekt%20Raport%20(pusty)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EA1EC-B023-4266-9865-E1EDA122A8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C1AB19-716B-4B69-9C65-37BFFD5E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 Raport (pusty).dotx</Template>
  <TotalTime>1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Pracownik</dc:creator>
  <cp:keywords/>
  <cp:lastModifiedBy>dyrektor</cp:lastModifiedBy>
  <cp:revision>2</cp:revision>
  <cp:lastPrinted>2026-06-02T11:47:00Z</cp:lastPrinted>
  <dcterms:created xsi:type="dcterms:W3CDTF">2026-11-02T09:16:00Z</dcterms:created>
  <dcterms:modified xsi:type="dcterms:W3CDTF">2026-11-02T09:16:00Z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</Properties>
</file>