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E5323B">
      <w:pPr>
        <w:jc w:val="center"/>
        <w:rPr>
          <w:rFonts w:ascii="Bodoni MT Black" w:hAnsi="Bodoni MT Black"/>
          <w:sz w:val="96"/>
          <w:szCs w:val="96"/>
        </w:rPr>
      </w:pPr>
      <w:r>
        <w:rPr>
          <w:rFonts w:ascii="Bodoni MT Black" w:hAnsi="Bodoni MT Black"/>
          <w:sz w:val="96"/>
          <w:szCs w:val="96"/>
        </w:rPr>
        <w:t>PROGRAM  WYCHOWAWCZY</w:t>
      </w:r>
    </w:p>
    <w:p w:rsidR="00715F49" w:rsidRDefault="00715F49" w:rsidP="00681972">
      <w:pPr>
        <w:jc w:val="both"/>
        <w:rPr>
          <w:rFonts w:ascii="Bodoni MT Black" w:hAnsi="Bodoni MT Black"/>
          <w:sz w:val="96"/>
          <w:szCs w:val="96"/>
        </w:rPr>
      </w:pPr>
    </w:p>
    <w:p w:rsidR="00715F49" w:rsidRDefault="00715F49" w:rsidP="00681972">
      <w:pPr>
        <w:jc w:val="both"/>
        <w:rPr>
          <w:rFonts w:ascii="Bodoni MT Black" w:hAnsi="Bodoni MT Black"/>
          <w:sz w:val="96"/>
          <w:szCs w:val="96"/>
        </w:rPr>
      </w:pPr>
    </w:p>
    <w:p w:rsidR="00715F49" w:rsidRPr="00E5323B" w:rsidRDefault="00715F49" w:rsidP="00E5323B">
      <w:pPr>
        <w:jc w:val="center"/>
        <w:rPr>
          <w:rFonts w:ascii="Bodoni MT Black" w:hAnsi="Bodoni MT Black"/>
          <w:sz w:val="96"/>
          <w:szCs w:val="96"/>
        </w:rPr>
      </w:pPr>
      <w:r w:rsidRPr="00832C7A">
        <w:rPr>
          <w:rFonts w:ascii="Bodoni MT Black" w:hAnsi="Bodoni MT Black"/>
          <w:sz w:val="96"/>
          <w:szCs w:val="9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602.25pt;height:51pt" fillcolor="#f60">
            <v:shadow color="#868686"/>
            <v:textpath style="font-family:&quot;Arial Black&quot;;v-text-kern:t" trim="t" fitpath="t" string="&quot;WZOROWY PRZEDSZKOLAK &quot;"/>
          </v:shape>
        </w:pict>
      </w: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Default="00715F49" w:rsidP="00681972">
      <w:pPr>
        <w:jc w:val="both"/>
        <w:rPr>
          <w:rFonts w:ascii="Bodoni MT Black" w:hAnsi="Bodoni MT Black"/>
          <w:sz w:val="28"/>
          <w:szCs w:val="28"/>
        </w:rPr>
      </w:pPr>
    </w:p>
    <w:p w:rsidR="00715F49" w:rsidRPr="00EA05F4" w:rsidRDefault="00715F49" w:rsidP="00681972">
      <w:pPr>
        <w:jc w:val="both"/>
        <w:rPr>
          <w:rFonts w:ascii="Bodoni MT Black" w:hAnsi="Bodoni MT Black"/>
          <w:sz w:val="28"/>
          <w:szCs w:val="28"/>
        </w:rPr>
      </w:pPr>
      <w:r w:rsidRPr="00EA05F4">
        <w:rPr>
          <w:rFonts w:ascii="Bodoni MT Black" w:hAnsi="Bodoni MT Black"/>
          <w:sz w:val="28"/>
          <w:szCs w:val="28"/>
        </w:rPr>
        <w:t>Wst</w:t>
      </w:r>
      <w:r w:rsidRPr="00EA05F4">
        <w:rPr>
          <w:sz w:val="28"/>
          <w:szCs w:val="28"/>
        </w:rPr>
        <w:t>ę</w:t>
      </w:r>
      <w:r w:rsidRPr="00EA05F4">
        <w:rPr>
          <w:rFonts w:ascii="Bodoni MT Black" w:hAnsi="Bodoni MT Black"/>
          <w:sz w:val="28"/>
          <w:szCs w:val="28"/>
        </w:rPr>
        <w:t xml:space="preserve">p </w:t>
      </w:r>
    </w:p>
    <w:p w:rsidR="00715F49" w:rsidRPr="00EA05F4" w:rsidRDefault="00715F49" w:rsidP="00681972">
      <w:pPr>
        <w:ind w:firstLine="708"/>
        <w:jc w:val="both"/>
        <w:rPr>
          <w:sz w:val="28"/>
          <w:szCs w:val="28"/>
        </w:rPr>
      </w:pPr>
      <w:r w:rsidRPr="00EA05F4">
        <w:rPr>
          <w:sz w:val="28"/>
          <w:szCs w:val="28"/>
        </w:rPr>
        <w:t xml:space="preserve">Wychowanie dziecka to długotrwały proces, a jego istota tkwi we wprowadzaniu dziecka   w świat pożądanych, społecznie akceptowanych  norm i wartości. Cele szeroko pojętego  wychowania dziecka  powinny wskazywać kierunek, </w:t>
      </w:r>
      <w:r>
        <w:rPr>
          <w:sz w:val="28"/>
          <w:szCs w:val="28"/>
        </w:rPr>
        <w:t xml:space="preserve">         </w:t>
      </w:r>
      <w:r w:rsidRPr="00EA05F4">
        <w:rPr>
          <w:sz w:val="28"/>
          <w:szCs w:val="28"/>
        </w:rPr>
        <w:t>w jakim  rozwój ten może i powinien zmierzać, wzmacniając takie obszary jak : komunikowanie się, przestrzeganie  przyjętych norm zwyczajowych i grzecznościowych,  umiejętność zabawy, pracy, współdziałania  w zespole, zdolność rozumienia, rozwiązywania problemów , pokonywania trudności    i samodzielność .</w:t>
      </w:r>
    </w:p>
    <w:p w:rsidR="00715F49" w:rsidRPr="00EA05F4" w:rsidRDefault="00715F49" w:rsidP="00681972">
      <w:pPr>
        <w:ind w:firstLine="708"/>
        <w:jc w:val="both"/>
        <w:rPr>
          <w:sz w:val="28"/>
          <w:szCs w:val="28"/>
        </w:rPr>
      </w:pPr>
      <w:r w:rsidRPr="00EA05F4">
        <w:rPr>
          <w:sz w:val="28"/>
          <w:szCs w:val="28"/>
        </w:rPr>
        <w:t>Zadaniem wychowawców – w tym również i rodziców, opiekunów dziecka jest kształtowanie postawy dziecka poprzez ukazywanie mu piękna, sprawiedliwości, prawdy, przyjaźni, tolerancji, uczciwości.</w:t>
      </w:r>
    </w:p>
    <w:p w:rsidR="00715F49" w:rsidRPr="00EA05F4" w:rsidRDefault="00715F49" w:rsidP="00681972">
      <w:pPr>
        <w:jc w:val="both"/>
        <w:rPr>
          <w:sz w:val="28"/>
          <w:szCs w:val="28"/>
        </w:rPr>
      </w:pPr>
      <w:r w:rsidRPr="00EA05F4">
        <w:rPr>
          <w:sz w:val="28"/>
          <w:szCs w:val="28"/>
        </w:rPr>
        <w:t xml:space="preserve">Przedszkole to instytucja wspomagająca i wspierająca rodziców lub opiekunów   w wychowaniu ich dzieci to pierwsze ogniwo edukacji wzajemnego współżycia w grupie rówieśniczej, to, nauka relacji, zasad, ról jakie pełnią poszczególni członkowie małej społeczności. </w:t>
      </w:r>
    </w:p>
    <w:p w:rsidR="00715F49" w:rsidRPr="00EA05F4" w:rsidRDefault="00715F49" w:rsidP="00681972">
      <w:pPr>
        <w:ind w:firstLine="708"/>
        <w:jc w:val="both"/>
        <w:rPr>
          <w:sz w:val="28"/>
          <w:szCs w:val="28"/>
        </w:rPr>
      </w:pPr>
      <w:r w:rsidRPr="00EA05F4">
        <w:rPr>
          <w:sz w:val="28"/>
          <w:szCs w:val="28"/>
        </w:rPr>
        <w:t xml:space="preserve">Dziecko w przedszkolu codziennie podejmuje różne rodzaje działań, a wiele z nich pozostawia pewne ślady bądź to </w:t>
      </w:r>
      <w:r>
        <w:rPr>
          <w:sz w:val="28"/>
          <w:szCs w:val="28"/>
        </w:rPr>
        <w:t xml:space="preserve"> </w:t>
      </w:r>
      <w:r w:rsidRPr="00EA05F4">
        <w:rPr>
          <w:sz w:val="28"/>
          <w:szCs w:val="28"/>
        </w:rPr>
        <w:t xml:space="preserve">w sferze wartości bądź to w sferze nawyków. Wszystkie obszary oddziaływań w wychowaniu przedszkolnym łączą się </w:t>
      </w:r>
      <w:r>
        <w:rPr>
          <w:sz w:val="28"/>
          <w:szCs w:val="28"/>
        </w:rPr>
        <w:t xml:space="preserve">             </w:t>
      </w:r>
      <w:r w:rsidRPr="00EA05F4">
        <w:rPr>
          <w:sz w:val="28"/>
          <w:szCs w:val="28"/>
        </w:rPr>
        <w:t>w integralną całość, gdyż dziecko potrzebuje nie tylko ochrony ze strony dorosłych ale i wsparcia, zrozumienia, wzorów do naśladowania, pokonywania swoich słabości i nieśmiałości.</w:t>
      </w:r>
    </w:p>
    <w:p w:rsidR="00715F49" w:rsidRPr="00EA05F4" w:rsidRDefault="00715F49" w:rsidP="00681972">
      <w:pPr>
        <w:ind w:firstLine="708"/>
        <w:jc w:val="both"/>
        <w:rPr>
          <w:sz w:val="28"/>
          <w:szCs w:val="28"/>
        </w:rPr>
      </w:pPr>
      <w:r w:rsidRPr="00EA05F4">
        <w:rPr>
          <w:sz w:val="28"/>
          <w:szCs w:val="28"/>
        </w:rPr>
        <w:t xml:space="preserve">Opracowany program oddziaływań wychowawczych będzie spełniał swoją rolę, jeśli rodzice, personel  przedszkola – nauczyciele,  pracownicy administracji i obsługi, a także same dzieci będą uczestniczyły w realizacji tego procesu. </w:t>
      </w:r>
    </w:p>
    <w:p w:rsidR="00715F49" w:rsidRPr="00EA05F4" w:rsidRDefault="00715F49" w:rsidP="00681972">
      <w:pPr>
        <w:jc w:val="both"/>
        <w:rPr>
          <w:sz w:val="28"/>
          <w:szCs w:val="28"/>
        </w:rPr>
      </w:pPr>
      <w:r w:rsidRPr="00EA05F4">
        <w:rPr>
          <w:sz w:val="28"/>
          <w:szCs w:val="28"/>
        </w:rPr>
        <w:t>Nasz program wychowawczy zawarty jest w trzech blokach tematycznych :</w:t>
      </w:r>
    </w:p>
    <w:p w:rsidR="00715F49" w:rsidRPr="00EA05F4" w:rsidRDefault="00715F49" w:rsidP="00681972">
      <w:pPr>
        <w:rPr>
          <w:sz w:val="28"/>
          <w:szCs w:val="28"/>
        </w:rPr>
      </w:pPr>
      <w:r w:rsidRPr="00EA05F4">
        <w:rPr>
          <w:sz w:val="28"/>
          <w:szCs w:val="28"/>
        </w:rPr>
        <w:t xml:space="preserve">● </w:t>
      </w:r>
      <w:r w:rsidRPr="00EA05F4">
        <w:rPr>
          <w:b/>
          <w:i/>
          <w:sz w:val="28"/>
          <w:szCs w:val="28"/>
        </w:rPr>
        <w:t>Ja i moje przedszkole</w:t>
      </w:r>
      <w:r w:rsidRPr="00EA05F4">
        <w:rPr>
          <w:sz w:val="28"/>
          <w:szCs w:val="28"/>
        </w:rPr>
        <w:t xml:space="preserve">   i  zawiera działania w obszarach:</w:t>
      </w:r>
    </w:p>
    <w:p w:rsidR="00715F49" w:rsidRPr="00EA05F4" w:rsidRDefault="00715F49" w:rsidP="00681972">
      <w:pPr>
        <w:rPr>
          <w:sz w:val="28"/>
          <w:szCs w:val="28"/>
        </w:rPr>
      </w:pPr>
      <w:r w:rsidRPr="00EA05F4">
        <w:rPr>
          <w:sz w:val="28"/>
          <w:szCs w:val="28"/>
        </w:rPr>
        <w:t xml:space="preserve">       - ja i moi koledzy w grupie</w:t>
      </w:r>
    </w:p>
    <w:p w:rsidR="00715F49" w:rsidRPr="00EA05F4" w:rsidRDefault="00715F49" w:rsidP="00681972">
      <w:pPr>
        <w:rPr>
          <w:sz w:val="28"/>
          <w:szCs w:val="28"/>
        </w:rPr>
      </w:pPr>
      <w:r w:rsidRPr="00EA05F4">
        <w:rPr>
          <w:sz w:val="28"/>
          <w:szCs w:val="28"/>
        </w:rPr>
        <w:t xml:space="preserve">       - grzeczność  i kultura na co dzień</w:t>
      </w:r>
    </w:p>
    <w:p w:rsidR="00715F49" w:rsidRPr="00EA05F4" w:rsidRDefault="00715F49" w:rsidP="00681972">
      <w:pPr>
        <w:rPr>
          <w:sz w:val="28"/>
          <w:szCs w:val="28"/>
        </w:rPr>
      </w:pPr>
      <w:r w:rsidRPr="00EA05F4">
        <w:rPr>
          <w:sz w:val="28"/>
          <w:szCs w:val="28"/>
        </w:rPr>
        <w:t xml:space="preserve">       - zdrowie i bezpieczeństwo</w:t>
      </w:r>
    </w:p>
    <w:p w:rsidR="00715F49" w:rsidRPr="00EA05F4" w:rsidRDefault="00715F49" w:rsidP="00681972">
      <w:pPr>
        <w:rPr>
          <w:sz w:val="28"/>
          <w:szCs w:val="28"/>
        </w:rPr>
      </w:pPr>
      <w:r w:rsidRPr="00EA05F4">
        <w:rPr>
          <w:sz w:val="28"/>
          <w:szCs w:val="28"/>
        </w:rPr>
        <w:t xml:space="preserve">● </w:t>
      </w:r>
      <w:r w:rsidRPr="00EA05F4">
        <w:rPr>
          <w:b/>
          <w:i/>
          <w:sz w:val="28"/>
          <w:szCs w:val="28"/>
        </w:rPr>
        <w:t>Ja i moja rodzina</w:t>
      </w:r>
      <w:r w:rsidRPr="00EA05F4">
        <w:rPr>
          <w:sz w:val="28"/>
          <w:szCs w:val="28"/>
        </w:rPr>
        <w:t xml:space="preserve"> </w:t>
      </w:r>
    </w:p>
    <w:p w:rsidR="00715F49" w:rsidRPr="00EA05F4" w:rsidRDefault="00715F49" w:rsidP="00681972">
      <w:pPr>
        <w:rPr>
          <w:sz w:val="28"/>
          <w:szCs w:val="28"/>
        </w:rPr>
      </w:pPr>
      <w:r w:rsidRPr="00EA05F4">
        <w:rPr>
          <w:sz w:val="28"/>
          <w:szCs w:val="28"/>
        </w:rPr>
        <w:t xml:space="preserve">       - rodzice i rodzeństwo</w:t>
      </w:r>
    </w:p>
    <w:p w:rsidR="00715F49" w:rsidRPr="00EA05F4" w:rsidRDefault="00715F49" w:rsidP="00681972">
      <w:pPr>
        <w:rPr>
          <w:i/>
          <w:sz w:val="28"/>
          <w:szCs w:val="28"/>
        </w:rPr>
      </w:pPr>
      <w:r w:rsidRPr="00EA05F4">
        <w:rPr>
          <w:sz w:val="28"/>
          <w:szCs w:val="28"/>
        </w:rPr>
        <w:t xml:space="preserve">       - dziadkowie</w:t>
      </w:r>
    </w:p>
    <w:p w:rsidR="00715F49" w:rsidRPr="00EA05F4" w:rsidRDefault="00715F49" w:rsidP="00681972">
      <w:pPr>
        <w:rPr>
          <w:i/>
          <w:sz w:val="28"/>
          <w:szCs w:val="28"/>
        </w:rPr>
      </w:pPr>
      <w:r w:rsidRPr="00EA05F4">
        <w:rPr>
          <w:i/>
          <w:sz w:val="28"/>
          <w:szCs w:val="28"/>
        </w:rPr>
        <w:t>●</w:t>
      </w:r>
      <w:r w:rsidRPr="00EA05F4">
        <w:rPr>
          <w:b/>
          <w:i/>
          <w:sz w:val="28"/>
          <w:szCs w:val="28"/>
        </w:rPr>
        <w:t>Ja i moja ojczyzna</w:t>
      </w:r>
    </w:p>
    <w:p w:rsidR="00715F49" w:rsidRPr="00EA05F4" w:rsidRDefault="00715F49" w:rsidP="00681972">
      <w:pPr>
        <w:rPr>
          <w:sz w:val="28"/>
          <w:szCs w:val="28"/>
        </w:rPr>
      </w:pPr>
      <w:r w:rsidRPr="00EA05F4">
        <w:rPr>
          <w:sz w:val="28"/>
          <w:szCs w:val="28"/>
        </w:rPr>
        <w:t xml:space="preserve">       -  przedszkole</w:t>
      </w:r>
    </w:p>
    <w:p w:rsidR="00715F49" w:rsidRDefault="00715F49" w:rsidP="00681972">
      <w:pPr>
        <w:rPr>
          <w:sz w:val="28"/>
          <w:szCs w:val="28"/>
        </w:rPr>
      </w:pPr>
      <w:r>
        <w:rPr>
          <w:sz w:val="28"/>
          <w:szCs w:val="28"/>
        </w:rPr>
        <w:t xml:space="preserve">       -  miasto</w:t>
      </w:r>
    </w:p>
    <w:p w:rsidR="00715F49" w:rsidRDefault="00715F49">
      <w:pPr>
        <w:rPr>
          <w:sz w:val="28"/>
          <w:szCs w:val="28"/>
        </w:rPr>
      </w:pPr>
      <w:r>
        <w:rPr>
          <w:sz w:val="28"/>
          <w:szCs w:val="28"/>
        </w:rPr>
        <w:t xml:space="preserve">       -  kraj</w:t>
      </w:r>
    </w:p>
    <w:p w:rsidR="00715F49" w:rsidRDefault="00715F49">
      <w:pPr>
        <w:rPr>
          <w:sz w:val="28"/>
          <w:szCs w:val="28"/>
        </w:rPr>
      </w:pPr>
      <w:r>
        <w:rPr>
          <w:sz w:val="28"/>
          <w:szCs w:val="28"/>
        </w:rPr>
        <w:t>Cel  ogólny :</w:t>
      </w:r>
    </w:p>
    <w:p w:rsidR="00715F49" w:rsidRDefault="00715F49">
      <w:pPr>
        <w:rPr>
          <w:sz w:val="28"/>
          <w:szCs w:val="28"/>
        </w:rPr>
      </w:pPr>
    </w:p>
    <w:p w:rsidR="00715F49" w:rsidRDefault="00715F49" w:rsidP="00305F8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Głównym celem programu „ Wzorowy Przedszkolak” jest stwarzanie warunków do pełnego  harmonijnego rozwoju każdego z naszych wychowanków , zgodnego z jego wrodzonym potencjałem i możliwościami w relacjach ze środowiskiem społecznym, przyrodniczym i kulturowym.</w:t>
      </w:r>
    </w:p>
    <w:p w:rsidR="00715F49" w:rsidRDefault="00715F49" w:rsidP="00305F8D">
      <w:pPr>
        <w:jc w:val="both"/>
        <w:rPr>
          <w:sz w:val="28"/>
          <w:szCs w:val="28"/>
        </w:rPr>
      </w:pPr>
    </w:p>
    <w:p w:rsidR="00715F49" w:rsidRDefault="00715F49" w:rsidP="00305F8D">
      <w:pPr>
        <w:jc w:val="both"/>
        <w:rPr>
          <w:sz w:val="28"/>
          <w:szCs w:val="28"/>
        </w:rPr>
      </w:pPr>
    </w:p>
    <w:p w:rsidR="00715F49" w:rsidRDefault="00715F49" w:rsidP="00305F8D">
      <w:pPr>
        <w:jc w:val="both"/>
        <w:rPr>
          <w:sz w:val="28"/>
          <w:szCs w:val="28"/>
        </w:rPr>
      </w:pPr>
      <w:r>
        <w:rPr>
          <w:sz w:val="28"/>
          <w:szCs w:val="28"/>
        </w:rPr>
        <w:t>Cele  szczegółowe .</w:t>
      </w:r>
    </w:p>
    <w:p w:rsidR="00715F49" w:rsidRDefault="00715F49" w:rsidP="00305F8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Dziecko:</w:t>
      </w:r>
    </w:p>
    <w:p w:rsidR="00715F49" w:rsidRDefault="00715F49" w:rsidP="00305F8D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Zna swoje możliwości</w:t>
      </w:r>
    </w:p>
    <w:p w:rsidR="00715F49" w:rsidRDefault="00715F49" w:rsidP="00305F8D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Rozumie potrzeby innych</w:t>
      </w:r>
    </w:p>
    <w:p w:rsidR="00715F49" w:rsidRDefault="00715F49" w:rsidP="00305F8D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Zna , wyraża i kontroluje swoje emocje</w:t>
      </w:r>
    </w:p>
    <w:p w:rsidR="00715F49" w:rsidRDefault="00715F49" w:rsidP="00305F8D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Zna i przestrzega zasady zgodnego współżycia w grupie</w:t>
      </w:r>
    </w:p>
    <w:p w:rsidR="00715F49" w:rsidRDefault="00715F49" w:rsidP="00305F8D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Zna i stosuje we właściwych sytuacjach zwroty grzecznościowe</w:t>
      </w:r>
    </w:p>
    <w:p w:rsidR="00715F49" w:rsidRDefault="00715F49" w:rsidP="00305F8D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Kulturalnie zachowuje się w przedszkolu i miejscach publicznych</w:t>
      </w:r>
    </w:p>
    <w:p w:rsidR="00715F49" w:rsidRDefault="00715F49" w:rsidP="00305F8D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Szanuje zabawki, przedmioty znajdujące się w przedszkolu lub należące do innych</w:t>
      </w:r>
    </w:p>
    <w:p w:rsidR="00715F49" w:rsidRDefault="00715F49" w:rsidP="00305F8D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Zna i stosuje zasady bezpieczeństwa</w:t>
      </w:r>
    </w:p>
    <w:p w:rsidR="00715F49" w:rsidRDefault="00715F49" w:rsidP="00305F8D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Okazuje szacunek wobec innych osób</w:t>
      </w:r>
    </w:p>
    <w:p w:rsidR="00715F49" w:rsidRDefault="00715F49" w:rsidP="00305F8D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Szanuje przyrodę i dostrzega jej znaczenie i piękno</w:t>
      </w:r>
    </w:p>
    <w:p w:rsidR="00715F49" w:rsidRDefault="00715F49" w:rsidP="00305F8D">
      <w:pPr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Zna i uczestniczy w tradycjach rodzinnych i narodowych</w:t>
      </w:r>
    </w:p>
    <w:p w:rsidR="00715F49" w:rsidRDefault="00715F49" w:rsidP="00305F8D">
      <w:pPr>
        <w:jc w:val="both"/>
        <w:rPr>
          <w:sz w:val="28"/>
          <w:szCs w:val="28"/>
        </w:rPr>
      </w:pPr>
    </w:p>
    <w:p w:rsidR="00715F49" w:rsidRDefault="00715F49">
      <w:pPr>
        <w:rPr>
          <w:sz w:val="28"/>
          <w:szCs w:val="28"/>
        </w:rPr>
      </w:pPr>
    </w:p>
    <w:p w:rsidR="00715F49" w:rsidRDefault="00715F49">
      <w:pPr>
        <w:rPr>
          <w:sz w:val="28"/>
          <w:szCs w:val="28"/>
        </w:rPr>
      </w:pPr>
    </w:p>
    <w:p w:rsidR="00715F49" w:rsidRDefault="00715F49">
      <w:pPr>
        <w:rPr>
          <w:sz w:val="28"/>
          <w:szCs w:val="28"/>
        </w:rPr>
      </w:pPr>
    </w:p>
    <w:p w:rsidR="00715F49" w:rsidRDefault="00715F49">
      <w:pPr>
        <w:rPr>
          <w:sz w:val="28"/>
          <w:szCs w:val="28"/>
        </w:rPr>
      </w:pPr>
    </w:p>
    <w:p w:rsidR="00715F49" w:rsidRDefault="00715F49">
      <w:pPr>
        <w:rPr>
          <w:sz w:val="28"/>
          <w:szCs w:val="28"/>
        </w:rPr>
      </w:pPr>
    </w:p>
    <w:p w:rsidR="00715F49" w:rsidRDefault="00715F49">
      <w:pPr>
        <w:rPr>
          <w:sz w:val="28"/>
          <w:szCs w:val="28"/>
        </w:rPr>
      </w:pPr>
    </w:p>
    <w:p w:rsidR="00715F49" w:rsidRPr="00681972" w:rsidRDefault="00715F49">
      <w:pPr>
        <w:rPr>
          <w:sz w:val="28"/>
          <w:szCs w:val="28"/>
        </w:rPr>
      </w:pPr>
    </w:p>
    <w:p w:rsidR="00715F49" w:rsidRDefault="00715F4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522"/>
        <w:gridCol w:w="5937"/>
        <w:gridCol w:w="4931"/>
      </w:tblGrid>
      <w:tr w:rsidR="00715F49" w:rsidTr="006D5269">
        <w:tc>
          <w:tcPr>
            <w:tcW w:w="291" w:type="pct"/>
          </w:tcPr>
          <w:p w:rsidR="00715F49" w:rsidRPr="006D5269" w:rsidRDefault="00715F49" w:rsidP="006D5269">
            <w:pPr>
              <w:jc w:val="center"/>
              <w:rPr>
                <w:b/>
                <w:sz w:val="28"/>
                <w:szCs w:val="28"/>
              </w:rPr>
            </w:pPr>
          </w:p>
          <w:p w:rsidR="00715F49" w:rsidRPr="006D5269" w:rsidRDefault="00715F49" w:rsidP="006D5269">
            <w:pPr>
              <w:jc w:val="center"/>
              <w:rPr>
                <w:b/>
                <w:sz w:val="28"/>
                <w:szCs w:val="28"/>
              </w:rPr>
            </w:pPr>
            <w:r w:rsidRPr="006D5269">
              <w:rPr>
                <w:b/>
                <w:sz w:val="28"/>
                <w:szCs w:val="28"/>
              </w:rPr>
              <w:t>L. p</w:t>
            </w:r>
          </w:p>
          <w:p w:rsidR="00715F49" w:rsidRPr="006D5269" w:rsidRDefault="00715F49" w:rsidP="006D526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87" w:type="pct"/>
          </w:tcPr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jc w:val="center"/>
              <w:rPr>
                <w:b/>
                <w:sz w:val="28"/>
                <w:szCs w:val="28"/>
              </w:rPr>
            </w:pPr>
            <w:r w:rsidRPr="006D5269">
              <w:rPr>
                <w:b/>
                <w:sz w:val="28"/>
                <w:szCs w:val="28"/>
              </w:rPr>
              <w:t>ZAGADNIENIA</w:t>
            </w:r>
          </w:p>
        </w:tc>
        <w:tc>
          <w:tcPr>
            <w:tcW w:w="2088" w:type="pct"/>
          </w:tcPr>
          <w:p w:rsidR="00715F49" w:rsidRPr="006D5269" w:rsidRDefault="00715F49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6D5269">
            <w:pPr>
              <w:jc w:val="center"/>
              <w:rPr>
                <w:b/>
                <w:sz w:val="28"/>
                <w:szCs w:val="28"/>
              </w:rPr>
            </w:pPr>
            <w:r w:rsidRPr="006D5269">
              <w:rPr>
                <w:b/>
                <w:sz w:val="28"/>
                <w:szCs w:val="28"/>
              </w:rPr>
              <w:t>ZAKRES DZIAŁANIA</w:t>
            </w:r>
          </w:p>
        </w:tc>
        <w:tc>
          <w:tcPr>
            <w:tcW w:w="1734" w:type="pct"/>
          </w:tcPr>
          <w:p w:rsidR="00715F49" w:rsidRPr="006D5269" w:rsidRDefault="00715F49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6D5269">
            <w:pPr>
              <w:jc w:val="center"/>
              <w:rPr>
                <w:b/>
                <w:sz w:val="28"/>
                <w:szCs w:val="28"/>
              </w:rPr>
            </w:pPr>
            <w:r w:rsidRPr="006D5269">
              <w:rPr>
                <w:b/>
                <w:sz w:val="28"/>
                <w:szCs w:val="28"/>
              </w:rPr>
              <w:t>NORMY  POSTĘPOWANIA</w:t>
            </w:r>
          </w:p>
        </w:tc>
      </w:tr>
      <w:tr w:rsidR="00715F49" w:rsidTr="006D5269">
        <w:tc>
          <w:tcPr>
            <w:tcW w:w="291" w:type="pct"/>
          </w:tcPr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jc w:val="center"/>
              <w:rPr>
                <w:b/>
                <w:sz w:val="28"/>
                <w:szCs w:val="28"/>
              </w:rPr>
            </w:pPr>
            <w:r w:rsidRPr="006D5269">
              <w:rPr>
                <w:b/>
                <w:sz w:val="28"/>
                <w:szCs w:val="28"/>
              </w:rPr>
              <w:t>I</w:t>
            </w: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</w:tc>
        <w:tc>
          <w:tcPr>
            <w:tcW w:w="887" w:type="pct"/>
          </w:tcPr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  <w:r w:rsidRPr="006D5269">
              <w:rPr>
                <w:b/>
                <w:sz w:val="28"/>
                <w:szCs w:val="28"/>
              </w:rPr>
              <w:t>JA  I   MOJA GRUPA</w:t>
            </w:r>
          </w:p>
        </w:tc>
        <w:tc>
          <w:tcPr>
            <w:tcW w:w="2088" w:type="pct"/>
          </w:tcPr>
          <w:p w:rsidR="00715F49" w:rsidRPr="006D5269" w:rsidRDefault="00715F49" w:rsidP="00F436DC">
            <w:pPr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r w:rsidRPr="006D5269">
              <w:rPr>
                <w:b/>
                <w:sz w:val="28"/>
                <w:szCs w:val="28"/>
                <w:u w:val="single"/>
              </w:rPr>
              <w:t>Wzajemne poznawanie się rówieśników               w grupie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- prezentacja własnego imienia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poznanie imion kolegów, zwracanie się  </w:t>
            </w:r>
            <w:r w:rsidRPr="006D5269">
              <w:rPr>
                <w:sz w:val="28"/>
                <w:szCs w:val="28"/>
              </w:rPr>
              <w:br/>
              <w:t xml:space="preserve">  do nich po imieniu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- odczuwanie własnej wartości , możliwości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prezentowanie przez dzieci własnych odczuć,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zainteresowań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rozpoznawanie własnych możliwości , </w:t>
            </w:r>
            <w:r w:rsidRPr="006D5269">
              <w:rPr>
                <w:sz w:val="28"/>
                <w:szCs w:val="28"/>
              </w:rPr>
              <w:br/>
              <w:t xml:space="preserve">  słabych i mocnych stron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dostrzeganie i opisywanie różnorodności </w:t>
            </w:r>
            <w:r w:rsidRPr="006D5269">
              <w:rPr>
                <w:sz w:val="28"/>
                <w:szCs w:val="28"/>
              </w:rPr>
              <w:br/>
              <w:t xml:space="preserve">  wyglądu i charakteru kolegów; szanowanie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ich odrębności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samodzielne rozwiązywanie konfliktów </w:t>
            </w:r>
            <w:r w:rsidRPr="006D5269">
              <w:rPr>
                <w:sz w:val="28"/>
                <w:szCs w:val="28"/>
              </w:rPr>
              <w:br/>
              <w:t xml:space="preserve">  pojawiających się w relacjach z rówieśnikami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podejmowanie działań opiekuńczych </w:t>
            </w:r>
            <w:r w:rsidRPr="006D5269">
              <w:rPr>
                <w:sz w:val="28"/>
                <w:szCs w:val="28"/>
              </w:rPr>
              <w:br/>
              <w:t xml:space="preserve">  stosunku do kolegów młodszych , słabszych,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niepełnosprawnych</w:t>
            </w:r>
          </w:p>
          <w:p w:rsidR="00715F49" w:rsidRPr="006D5269" w:rsidRDefault="00715F49" w:rsidP="006D5269">
            <w:pPr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r w:rsidRPr="006D5269">
              <w:rPr>
                <w:b/>
                <w:sz w:val="28"/>
                <w:szCs w:val="28"/>
                <w:u w:val="single"/>
              </w:rPr>
              <w:t>Określenie zasad i norm regulujących życie w grupie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- ustalenie kodeksu grupowego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- przestrzeganie ustalonych zasad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- graficzne opracowanie „ Kodeksu grupy”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- ocenianie przestrzegania przyjętych ustaleń                 ( konsekwencja)</w:t>
            </w:r>
          </w:p>
          <w:p w:rsidR="00715F49" w:rsidRPr="006D5269" w:rsidRDefault="00715F49" w:rsidP="006D5269">
            <w:pPr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r w:rsidRPr="006D5269">
              <w:rPr>
                <w:b/>
                <w:sz w:val="28"/>
                <w:szCs w:val="28"/>
                <w:u w:val="single"/>
              </w:rPr>
              <w:t>Znajomość i stosowanie we właściwych sytuacjach kulturalnych zachowań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- używanie zwrotów grzecznościowych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kulturalne i właściwe zachowanie się we </w:t>
            </w:r>
            <w:r w:rsidRPr="006D5269">
              <w:rPr>
                <w:sz w:val="28"/>
                <w:szCs w:val="28"/>
              </w:rPr>
              <w:br/>
              <w:t xml:space="preserve">  wszystkich pomieszczeniach przedszkola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poznawanie i przestrzeganie kulturalnego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zachowania się podczas posiłków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- nabywanie zwyczaju reagowania na polecenia , wezwania nauczyciela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poznanie emocji i sposobu ich wyrażania                   </w:t>
            </w:r>
            <w:r w:rsidRPr="006D5269">
              <w:rPr>
                <w:sz w:val="28"/>
                <w:szCs w:val="28"/>
              </w:rPr>
              <w:br/>
              <w:t xml:space="preserve">  w sposób aprobowany przez innych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- kontrolowanie swojego zachowania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- obserwowanie i rozumienie emocji innych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rozróżnianie prawdy, fałszu, dobra i zła , </w:t>
            </w:r>
            <w:r w:rsidRPr="006D5269">
              <w:rPr>
                <w:sz w:val="28"/>
                <w:szCs w:val="28"/>
              </w:rPr>
              <w:br/>
              <w:t xml:space="preserve">  fantazji i kłamstwa w utworach literackich                   </w:t>
            </w:r>
            <w:r w:rsidRPr="006D5269">
              <w:rPr>
                <w:sz w:val="28"/>
                <w:szCs w:val="28"/>
              </w:rPr>
              <w:br/>
              <w:t xml:space="preserve">  i sytuacjach dnia codziennego</w:t>
            </w:r>
          </w:p>
          <w:p w:rsidR="00715F49" w:rsidRPr="006D5269" w:rsidRDefault="00715F49" w:rsidP="006D5269">
            <w:pPr>
              <w:numPr>
                <w:ilvl w:val="0"/>
                <w:numId w:val="2"/>
              </w:numPr>
              <w:rPr>
                <w:b/>
                <w:sz w:val="28"/>
                <w:szCs w:val="28"/>
                <w:u w:val="single"/>
              </w:rPr>
            </w:pPr>
            <w:r w:rsidRPr="006D5269">
              <w:rPr>
                <w:b/>
                <w:sz w:val="28"/>
                <w:szCs w:val="28"/>
                <w:u w:val="single"/>
              </w:rPr>
              <w:t>Znajomość zasad warunkujących bezpieczeństwo i zdrowie własne i innych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b/>
                <w:sz w:val="28"/>
                <w:szCs w:val="28"/>
              </w:rPr>
              <w:t>-</w:t>
            </w:r>
            <w:r w:rsidRPr="006D5269">
              <w:rPr>
                <w:sz w:val="28"/>
                <w:szCs w:val="28"/>
              </w:rPr>
              <w:t xml:space="preserve"> poznanie i stosowanie zasad związanych                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b/>
                <w:sz w:val="28"/>
                <w:szCs w:val="28"/>
              </w:rPr>
              <w:t xml:space="preserve">  </w:t>
            </w:r>
            <w:r w:rsidRPr="006D5269">
              <w:rPr>
                <w:sz w:val="28"/>
                <w:szCs w:val="28"/>
              </w:rPr>
              <w:t xml:space="preserve">z bezpieczeństwem poruszania się po: </w:t>
            </w:r>
            <w:r w:rsidRPr="006D5269">
              <w:rPr>
                <w:sz w:val="28"/>
                <w:szCs w:val="28"/>
              </w:rPr>
              <w:br/>
              <w:t xml:space="preserve">  budynku, ogrodzie, drogach i miejscach </w:t>
            </w:r>
            <w:r w:rsidRPr="006D5269">
              <w:rPr>
                <w:sz w:val="28"/>
                <w:szCs w:val="28"/>
              </w:rPr>
              <w:br/>
              <w:t xml:space="preserve">  publicznych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unikanie hałasu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właściwe użytkowanie zabawek oraz różnych </w:t>
            </w:r>
          </w:p>
          <w:p w:rsidR="00715F49" w:rsidRPr="006D5269" w:rsidRDefault="00715F49" w:rsidP="00681972">
            <w:p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      przyborów, narzędzi , materiałów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przestrzeganie zakazu spożywania produktów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nieznanego pochodzenia ( owoce, rośliny,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grzyby . słodycze )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przestrzeganie zasady nie zbliżania się do </w:t>
            </w:r>
            <w:r w:rsidRPr="006D5269">
              <w:rPr>
                <w:sz w:val="28"/>
                <w:szCs w:val="28"/>
              </w:rPr>
              <w:br/>
              <w:t xml:space="preserve">  nieznanych osób i zwierząt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kształtowanie nawyku dbałości o czystość </w:t>
            </w:r>
            <w:r w:rsidRPr="006D5269">
              <w:rPr>
                <w:sz w:val="28"/>
                <w:szCs w:val="28"/>
              </w:rPr>
              <w:br/>
              <w:t xml:space="preserve">  osobistą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rozumienie znaczenia spożywania   </w:t>
            </w:r>
            <w:r w:rsidRPr="006D5269">
              <w:rPr>
                <w:sz w:val="28"/>
                <w:szCs w:val="28"/>
              </w:rPr>
              <w:br/>
              <w:t xml:space="preserve">  różnorodnych posiłków zapewniających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prawidłowy rozwój i zdrowie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podkreślanie roli ruchu i świeżego powietrza </w:t>
            </w:r>
            <w:r w:rsidRPr="006D5269">
              <w:rPr>
                <w:sz w:val="28"/>
                <w:szCs w:val="28"/>
              </w:rPr>
              <w:br/>
              <w:t xml:space="preserve">  dla zdrowia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zapoznawanie ze sposobami przeciwdziałania </w:t>
            </w:r>
            <w:r w:rsidRPr="006D5269">
              <w:rPr>
                <w:sz w:val="28"/>
                <w:szCs w:val="28"/>
              </w:rPr>
              <w:br/>
              <w:t xml:space="preserve">  zarażenia się chorobą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rozumienie znaczenia profilaktyki </w:t>
            </w:r>
            <w:r w:rsidRPr="006D5269">
              <w:rPr>
                <w:sz w:val="28"/>
                <w:szCs w:val="28"/>
              </w:rPr>
              <w:br/>
              <w:t xml:space="preserve">  prozdrowotnej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rozwijanie umiejętności racjonalnego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odpoczynku i higieny narządów zmysłu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poznanie niektórych sposobów radzenia sobie </w:t>
            </w:r>
          </w:p>
          <w:p w:rsidR="00715F49" w:rsidRPr="006D5269" w:rsidRDefault="00715F49" w:rsidP="0023668E">
            <w:p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     w sytuacjach zagrożenia</w:t>
            </w:r>
          </w:p>
          <w:p w:rsidR="00715F49" w:rsidRPr="006D5269" w:rsidRDefault="00715F49" w:rsidP="00F436DC">
            <w:pPr>
              <w:rPr>
                <w:sz w:val="28"/>
                <w:szCs w:val="28"/>
              </w:rPr>
            </w:pPr>
          </w:p>
          <w:p w:rsidR="00715F49" w:rsidRPr="006D5269" w:rsidRDefault="00715F49" w:rsidP="00F436DC">
            <w:pPr>
              <w:rPr>
                <w:sz w:val="28"/>
                <w:szCs w:val="28"/>
              </w:rPr>
            </w:pPr>
          </w:p>
          <w:p w:rsidR="00715F49" w:rsidRPr="006D5269" w:rsidRDefault="00715F49" w:rsidP="00F436DC">
            <w:pPr>
              <w:rPr>
                <w:sz w:val="28"/>
                <w:szCs w:val="28"/>
              </w:rPr>
            </w:pPr>
          </w:p>
          <w:p w:rsidR="00715F49" w:rsidRPr="006D5269" w:rsidRDefault="00715F49" w:rsidP="00F436DC">
            <w:pPr>
              <w:rPr>
                <w:sz w:val="28"/>
                <w:szCs w:val="28"/>
              </w:rPr>
            </w:pPr>
          </w:p>
          <w:p w:rsidR="00715F49" w:rsidRPr="006D5269" w:rsidRDefault="00715F49" w:rsidP="00F436DC">
            <w:pPr>
              <w:rPr>
                <w:sz w:val="28"/>
                <w:szCs w:val="28"/>
              </w:rPr>
            </w:pPr>
          </w:p>
          <w:p w:rsidR="00715F49" w:rsidRPr="006D5269" w:rsidRDefault="00715F49" w:rsidP="00F436DC">
            <w:pPr>
              <w:rPr>
                <w:sz w:val="28"/>
                <w:szCs w:val="28"/>
              </w:rPr>
            </w:pPr>
          </w:p>
          <w:p w:rsidR="00715F49" w:rsidRPr="006D5269" w:rsidRDefault="00715F49" w:rsidP="00F436DC">
            <w:pPr>
              <w:rPr>
                <w:sz w:val="28"/>
                <w:szCs w:val="28"/>
              </w:rPr>
            </w:pPr>
          </w:p>
          <w:p w:rsidR="00715F49" w:rsidRPr="006D5269" w:rsidRDefault="00715F49" w:rsidP="00F436DC">
            <w:pPr>
              <w:rPr>
                <w:sz w:val="28"/>
                <w:szCs w:val="28"/>
              </w:rPr>
            </w:pPr>
          </w:p>
          <w:p w:rsidR="00715F49" w:rsidRPr="006D5269" w:rsidRDefault="00715F49" w:rsidP="00F436DC">
            <w:pPr>
              <w:rPr>
                <w:sz w:val="28"/>
                <w:szCs w:val="28"/>
              </w:rPr>
            </w:pPr>
          </w:p>
          <w:p w:rsidR="00715F49" w:rsidRPr="006D5269" w:rsidRDefault="00715F49" w:rsidP="00F436DC">
            <w:pPr>
              <w:rPr>
                <w:sz w:val="28"/>
                <w:szCs w:val="28"/>
              </w:rPr>
            </w:pPr>
          </w:p>
          <w:p w:rsidR="00715F49" w:rsidRPr="006D5269" w:rsidRDefault="00715F49" w:rsidP="00F436DC">
            <w:pPr>
              <w:rPr>
                <w:sz w:val="28"/>
                <w:szCs w:val="28"/>
              </w:rPr>
            </w:pPr>
          </w:p>
        </w:tc>
        <w:tc>
          <w:tcPr>
            <w:tcW w:w="1734" w:type="pct"/>
          </w:tcPr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Znam imiona kolegów i zwracam się do nich po imieniu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Znam swoje możliwości – słabe               i mocne strony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Szanuję wypowiedzi kolegów , słucham co mówią inni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Jestem empatyczny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Słucham kiedy mówią inni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Dostrzegam potrzeby innych                   i pomagam im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Dostrzegam i szanuję inność swoich kolegów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Dzielę się swoimi myślami , odczuciami , potrafię o nich mówić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Zgodnie bawię się z kolegami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Współdziałam w zespole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Znam i przestrzegam zasad ustalonych w grupie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Używam form grzecznościowych  ( proszę , dziękuję , przepraszam)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Kulturalnie zwracam się do innych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Mam poczucie własnej wartości, wiary we własne siły , możliwości i umiejętności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Kulturalnie zachowuję się podczas zabawy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Potrafię nazywać , wyrażać                      i kontrolować swoje emocje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Rozumiem znaczenie dialogu                   i rozmowy w rozwiązywaniu sporów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Potrafię argumentować swoje racje , oceny i odczucia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Nie rozmawiam podczas posiłku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Zachowuję prawidłową postawę przy stoliku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Dbam o porządek i własny wygląd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Szanuję cudzą własność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Reaguję na polecenia nauczyciela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Kontroluję swoje zachowanie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Szanuję rzeczy należące do innych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Okazuję innym sympatię i zaufanie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Cieszę się z sukcesów własnych                      i kolegów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Określam i rozróżniam dobro , zło, prawdę i kłamstwo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Bezpiecznie korzystam z  zabawek, przyborów ,narzędzi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Znam i stosuję zasady bezpiecznej zabawy oraz zasady poruszania się 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Dostrzegam niebezpieczeństwo </w:t>
            </w:r>
          </w:p>
          <w:p w:rsidR="00715F49" w:rsidRPr="006D5269" w:rsidRDefault="00715F49" w:rsidP="0023668E">
            <w:pPr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związane z niewłaściwym zachowaniem się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Dbam o zdrowie własne i kolegów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Mam ograniczone zaufanie do nieznanych osób, roślin, zwierząt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Nie oddalam się od grupy</w:t>
            </w:r>
          </w:p>
          <w:p w:rsidR="00715F49" w:rsidRPr="006D5269" w:rsidRDefault="00715F49" w:rsidP="006D526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Zgłaszam sytuacje niebezpieczne</w:t>
            </w:r>
          </w:p>
        </w:tc>
      </w:tr>
      <w:tr w:rsidR="00715F49" w:rsidTr="006D5269">
        <w:tc>
          <w:tcPr>
            <w:tcW w:w="291" w:type="pct"/>
          </w:tcPr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jc w:val="center"/>
              <w:rPr>
                <w:b/>
                <w:sz w:val="28"/>
                <w:szCs w:val="28"/>
              </w:rPr>
            </w:pPr>
            <w:r w:rsidRPr="006D5269">
              <w:rPr>
                <w:b/>
                <w:sz w:val="28"/>
                <w:szCs w:val="28"/>
              </w:rPr>
              <w:t>II</w:t>
            </w:r>
          </w:p>
        </w:tc>
        <w:tc>
          <w:tcPr>
            <w:tcW w:w="887" w:type="pct"/>
          </w:tcPr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  <w:r w:rsidRPr="006D5269">
              <w:rPr>
                <w:b/>
                <w:sz w:val="28"/>
                <w:szCs w:val="28"/>
              </w:rPr>
              <w:t>JA  I   MOJA RODZINA</w:t>
            </w: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  <w:p w:rsidR="00715F49" w:rsidRPr="006D5269" w:rsidRDefault="00715F49" w:rsidP="00270C74">
            <w:pPr>
              <w:rPr>
                <w:b/>
                <w:sz w:val="28"/>
                <w:szCs w:val="28"/>
              </w:rPr>
            </w:pPr>
          </w:p>
        </w:tc>
        <w:tc>
          <w:tcPr>
            <w:tcW w:w="2088" w:type="pct"/>
          </w:tcPr>
          <w:p w:rsidR="00715F49" w:rsidRPr="006D5269" w:rsidRDefault="00715F49" w:rsidP="00F436DC">
            <w:pPr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numPr>
                <w:ilvl w:val="0"/>
                <w:numId w:val="4"/>
              </w:numPr>
              <w:rPr>
                <w:b/>
                <w:sz w:val="28"/>
                <w:szCs w:val="28"/>
                <w:u w:val="single"/>
              </w:rPr>
            </w:pPr>
            <w:r w:rsidRPr="006D5269">
              <w:rPr>
                <w:b/>
                <w:sz w:val="28"/>
                <w:szCs w:val="28"/>
                <w:u w:val="single"/>
              </w:rPr>
              <w:t>Moi  Rodzice dziadkowie i rodzeństwo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wzmacnianie więzi rodzinnych , poznanie </w:t>
            </w:r>
            <w:r w:rsidRPr="006D5269">
              <w:rPr>
                <w:sz w:val="28"/>
                <w:szCs w:val="28"/>
              </w:rPr>
              <w:br/>
              <w:t xml:space="preserve">  miejsca pracy ,znaczenia jej dla rodziców,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dziadków, rodziny, społeczeństwa</w:t>
            </w:r>
          </w:p>
          <w:p w:rsidR="00715F49" w:rsidRPr="006D5269" w:rsidRDefault="00715F49" w:rsidP="006D5269">
            <w:pPr>
              <w:ind w:left="430" w:hanging="7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wyrażanie szacunku dla dziadków, rodziców ,  </w:t>
            </w:r>
            <w:r w:rsidRPr="006D5269">
              <w:rPr>
                <w:sz w:val="28"/>
                <w:szCs w:val="28"/>
              </w:rPr>
              <w:br/>
              <w:t xml:space="preserve"> rodzeństwa szacunku dla wszystkich </w:t>
            </w:r>
            <w:r w:rsidRPr="006D5269">
              <w:rPr>
                <w:sz w:val="28"/>
                <w:szCs w:val="28"/>
              </w:rPr>
              <w:br/>
              <w:t xml:space="preserve"> członków rodziny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budowanie obrazu siebie w relacji                        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z członkami własnej rodziny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- włączanie się w codzienne życie rodziny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respektowanie prawa do odpoczynku , ciszy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poznanie tradycji rodzinnych, kultywowanie </w:t>
            </w:r>
          </w:p>
          <w:p w:rsidR="00715F49" w:rsidRPr="006D5269" w:rsidRDefault="00715F49" w:rsidP="006D5269">
            <w:pPr>
              <w:ind w:left="360"/>
              <w:rPr>
                <w:b/>
                <w:sz w:val="28"/>
                <w:szCs w:val="28"/>
                <w:u w:val="single"/>
              </w:rPr>
            </w:pPr>
            <w:r w:rsidRPr="006D5269">
              <w:rPr>
                <w:sz w:val="28"/>
                <w:szCs w:val="28"/>
              </w:rPr>
              <w:t xml:space="preserve">  ich</w:t>
            </w:r>
            <w:r w:rsidRPr="006D5269">
              <w:rPr>
                <w:b/>
                <w:sz w:val="28"/>
                <w:szCs w:val="28"/>
                <w:u w:val="single"/>
              </w:rPr>
              <w:t xml:space="preserve"> 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b/>
                <w:sz w:val="28"/>
                <w:szCs w:val="28"/>
              </w:rPr>
              <w:t xml:space="preserve">- </w:t>
            </w:r>
            <w:r w:rsidRPr="006D5269">
              <w:rPr>
                <w:sz w:val="28"/>
                <w:szCs w:val="28"/>
              </w:rPr>
              <w:t xml:space="preserve">respektowanie umów, zasad, norm                             </w:t>
            </w:r>
          </w:p>
          <w:p w:rsidR="00715F49" w:rsidRPr="006D5269" w:rsidRDefault="00715F49" w:rsidP="006D5269">
            <w:pPr>
              <w:ind w:left="360"/>
              <w:rPr>
                <w:b/>
                <w:sz w:val="28"/>
                <w:szCs w:val="28"/>
                <w:u w:val="single"/>
              </w:rPr>
            </w:pPr>
            <w:r w:rsidRPr="006D5269">
              <w:rPr>
                <w:b/>
                <w:sz w:val="28"/>
                <w:szCs w:val="28"/>
              </w:rPr>
              <w:t xml:space="preserve">  </w:t>
            </w:r>
            <w:r w:rsidRPr="006D5269">
              <w:rPr>
                <w:sz w:val="28"/>
                <w:szCs w:val="28"/>
              </w:rPr>
              <w:t>i zwyczajów przyjętych w rodzinie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pobudzanie ciekawości do interesowania się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historią i tradycjami swojej rodziny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dzielenie się przeżyciami , umiejętność </w:t>
            </w:r>
            <w:r w:rsidRPr="006D5269">
              <w:rPr>
                <w:sz w:val="28"/>
                <w:szCs w:val="28"/>
              </w:rPr>
              <w:br/>
              <w:t xml:space="preserve">  mówienia o nich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uczestniczenie w życiu rodziny ; 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wykonywanie powierzonych obowiązków ,  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drobnych prac , zadań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</w:p>
        </w:tc>
        <w:tc>
          <w:tcPr>
            <w:tcW w:w="1734" w:type="pct"/>
          </w:tcPr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Znam tradycje rodzinne                           i uczestniczę w nich</w:t>
            </w:r>
          </w:p>
          <w:p w:rsidR="00715F49" w:rsidRPr="006D5269" w:rsidRDefault="00715F49" w:rsidP="006D5269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Znam swoje prawa i  obowiązki             w rodzinie</w:t>
            </w:r>
          </w:p>
          <w:p w:rsidR="00715F49" w:rsidRPr="006D5269" w:rsidRDefault="00715F49" w:rsidP="006D5269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Szanuję wszystkich członków rodziny</w:t>
            </w:r>
          </w:p>
          <w:p w:rsidR="00715F49" w:rsidRPr="006D5269" w:rsidRDefault="00715F49" w:rsidP="006D5269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Opiekuję młodszym rodzeństwem</w:t>
            </w:r>
          </w:p>
          <w:p w:rsidR="00715F49" w:rsidRPr="006D5269" w:rsidRDefault="00715F49" w:rsidP="006D5269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Potrafię uszanować prawo do odpoczynku innych</w:t>
            </w:r>
          </w:p>
          <w:p w:rsidR="00715F49" w:rsidRPr="006D5269" w:rsidRDefault="00715F49" w:rsidP="006D5269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Pomagam w codziennych czynnościach , w miarę swoich możliwości </w:t>
            </w:r>
          </w:p>
          <w:p w:rsidR="00715F49" w:rsidRPr="006D5269" w:rsidRDefault="00715F49" w:rsidP="006D5269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Dbam o swój pokój, zabawki , rzeczy</w:t>
            </w:r>
          </w:p>
          <w:p w:rsidR="00715F49" w:rsidRPr="006D5269" w:rsidRDefault="00715F49" w:rsidP="006D5269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Zwracam się do rodziców                        o pomoc w sytuacjach trudnych </w:t>
            </w:r>
          </w:p>
          <w:p w:rsidR="00715F49" w:rsidRPr="006D5269" w:rsidRDefault="00715F49" w:rsidP="006D5269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Dzielę się przeżyciami , potrafię               o nich mówić</w:t>
            </w:r>
          </w:p>
          <w:p w:rsidR="00715F49" w:rsidRPr="006D5269" w:rsidRDefault="00715F49" w:rsidP="006D5269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Prezentuję rodzicom , dziadkom umiejętności zdobyte                              w przedszkolu</w:t>
            </w:r>
          </w:p>
          <w:p w:rsidR="00715F49" w:rsidRPr="006D5269" w:rsidRDefault="00715F49" w:rsidP="006D5269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Wiem , w jaki sposób okazać szacunek osobom starszym </w:t>
            </w:r>
          </w:p>
        </w:tc>
      </w:tr>
      <w:tr w:rsidR="00715F49" w:rsidTr="006D5269">
        <w:tc>
          <w:tcPr>
            <w:tcW w:w="291" w:type="pct"/>
          </w:tcPr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jc w:val="center"/>
              <w:rPr>
                <w:b/>
                <w:sz w:val="28"/>
                <w:szCs w:val="28"/>
              </w:rPr>
            </w:pPr>
            <w:r w:rsidRPr="006D5269">
              <w:rPr>
                <w:b/>
                <w:sz w:val="28"/>
                <w:szCs w:val="28"/>
              </w:rPr>
              <w:t>III</w:t>
            </w:r>
          </w:p>
        </w:tc>
        <w:tc>
          <w:tcPr>
            <w:tcW w:w="887" w:type="pct"/>
          </w:tcPr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>
            <w:pPr>
              <w:rPr>
                <w:b/>
                <w:sz w:val="28"/>
                <w:szCs w:val="28"/>
              </w:rPr>
            </w:pPr>
            <w:r w:rsidRPr="006D5269">
              <w:rPr>
                <w:b/>
                <w:sz w:val="28"/>
                <w:szCs w:val="28"/>
              </w:rPr>
              <w:t>JA   I   MOJA OJCZYZNA</w:t>
            </w:r>
          </w:p>
        </w:tc>
        <w:tc>
          <w:tcPr>
            <w:tcW w:w="2088" w:type="pct"/>
          </w:tcPr>
          <w:p w:rsidR="00715F49" w:rsidRPr="006D5269" w:rsidRDefault="00715F49" w:rsidP="0031370C">
            <w:pPr>
              <w:rPr>
                <w:b/>
                <w:sz w:val="28"/>
                <w:szCs w:val="28"/>
                <w:u w:val="single"/>
              </w:rPr>
            </w:pPr>
          </w:p>
          <w:p w:rsidR="00715F49" w:rsidRPr="006D5269" w:rsidRDefault="00715F49" w:rsidP="006D5269">
            <w:pPr>
              <w:numPr>
                <w:ilvl w:val="0"/>
                <w:numId w:val="6"/>
              </w:numPr>
              <w:rPr>
                <w:b/>
                <w:sz w:val="28"/>
                <w:szCs w:val="28"/>
                <w:u w:val="single"/>
              </w:rPr>
            </w:pPr>
            <w:r w:rsidRPr="006D5269">
              <w:rPr>
                <w:b/>
                <w:sz w:val="28"/>
                <w:szCs w:val="28"/>
                <w:u w:val="single"/>
              </w:rPr>
              <w:t xml:space="preserve">Moja ojczyzna 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poznawanie nazwy kraju , barw narodowych,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godła, hymnu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odnajdywanie na mapie położenia Polski        </w:t>
            </w:r>
            <w:r w:rsidRPr="006D5269">
              <w:rPr>
                <w:sz w:val="28"/>
                <w:szCs w:val="28"/>
              </w:rPr>
              <w:br/>
              <w:t xml:space="preserve">  w Europie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interesowanie się ważnymi wydarzeniami  na </w:t>
            </w:r>
            <w:r w:rsidRPr="006D5269">
              <w:rPr>
                <w:sz w:val="28"/>
                <w:szCs w:val="28"/>
              </w:rPr>
              <w:br/>
              <w:t xml:space="preserve">  terenie przedszkola, dzielnicy, miasta , kraju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poznanie piękna najbliższego otoczenia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  przedszkola, dzielnicy , miasta, </w:t>
            </w:r>
            <w:r w:rsidRPr="006D5269">
              <w:rPr>
                <w:sz w:val="28"/>
                <w:szCs w:val="28"/>
              </w:rPr>
              <w:br/>
              <w:t xml:space="preserve">  charakterystycznych regionów naszego kraju 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kształtowanie umiejętności posługiwania się  </w:t>
            </w:r>
            <w:r w:rsidRPr="006D5269">
              <w:rPr>
                <w:sz w:val="28"/>
                <w:szCs w:val="28"/>
              </w:rPr>
              <w:br/>
              <w:t xml:space="preserve">  poprawnym językiem  ojczystym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kultywowanie tradycji regionalnych                 </w:t>
            </w:r>
            <w:r w:rsidRPr="006D5269">
              <w:rPr>
                <w:sz w:val="28"/>
                <w:szCs w:val="28"/>
              </w:rPr>
              <w:br/>
              <w:t xml:space="preserve">  i narodowych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- kształtowanie właściwych nawyków </w:t>
            </w:r>
            <w:r w:rsidRPr="006D5269">
              <w:rPr>
                <w:sz w:val="28"/>
                <w:szCs w:val="28"/>
              </w:rPr>
              <w:br/>
              <w:t xml:space="preserve">  dotyczących ochrony środowiska naturalnego</w:t>
            </w:r>
          </w:p>
          <w:p w:rsidR="00715F49" w:rsidRPr="006D5269" w:rsidRDefault="00715F49" w:rsidP="006D5269">
            <w:pPr>
              <w:ind w:left="360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ind w:left="360"/>
              <w:jc w:val="both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jc w:val="both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ind w:left="360"/>
              <w:jc w:val="both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ind w:left="360"/>
              <w:jc w:val="both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ind w:left="360"/>
              <w:jc w:val="both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ind w:left="360"/>
              <w:jc w:val="both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ind w:left="360"/>
              <w:jc w:val="both"/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34" w:type="pct"/>
          </w:tcPr>
          <w:p w:rsidR="00715F49" w:rsidRPr="006D5269" w:rsidRDefault="00715F49">
            <w:pPr>
              <w:rPr>
                <w:sz w:val="28"/>
                <w:szCs w:val="28"/>
              </w:rPr>
            </w:pPr>
          </w:p>
          <w:p w:rsidR="00715F49" w:rsidRPr="006D5269" w:rsidRDefault="00715F49" w:rsidP="006D5269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Czuję się przedszkolakiem , mieszkańcem Częstochowy,  Polakiem  </w:t>
            </w:r>
          </w:p>
          <w:p w:rsidR="00715F49" w:rsidRPr="006D5269" w:rsidRDefault="00715F49" w:rsidP="006D5269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Znam symbole narodowe</w:t>
            </w:r>
          </w:p>
          <w:p w:rsidR="00715F49" w:rsidRPr="006D5269" w:rsidRDefault="00715F49" w:rsidP="006D5269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Wiem jak okazywać szacunek wobec  flagi , godła i hymnu </w:t>
            </w:r>
          </w:p>
          <w:p w:rsidR="00715F49" w:rsidRPr="006D5269" w:rsidRDefault="00715F49" w:rsidP="006D5269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Znam   tradycje narodowe               i uczestniczę w nich</w:t>
            </w:r>
          </w:p>
          <w:p w:rsidR="00715F49" w:rsidRPr="006D5269" w:rsidRDefault="00715F49" w:rsidP="006D5269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Kulturalnie zachowuję się                   w miejscach publicznych</w:t>
            </w:r>
          </w:p>
          <w:p w:rsidR="00715F49" w:rsidRPr="006D5269" w:rsidRDefault="00715F49" w:rsidP="006D5269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Znam i respektuję zasady ochrony przyrody</w:t>
            </w:r>
          </w:p>
          <w:p w:rsidR="00715F49" w:rsidRPr="006D5269" w:rsidRDefault="00715F49" w:rsidP="006D5269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Jestem zainteresowany ważnymi wydarzeniami w przedszkolu , mieście , kraju              </w:t>
            </w:r>
          </w:p>
          <w:p w:rsidR="00715F49" w:rsidRPr="006D5269" w:rsidRDefault="00715F49" w:rsidP="006D5269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Potrafię wskazać Polskę na mapie Europy</w:t>
            </w:r>
          </w:p>
          <w:p w:rsidR="00715F49" w:rsidRPr="006D5269" w:rsidRDefault="00715F49" w:rsidP="006D5269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>Rozróżniam i nazywam wybrane zabytki i ważne instytucje  w moim mieście</w:t>
            </w:r>
          </w:p>
          <w:p w:rsidR="00715F49" w:rsidRPr="006D5269" w:rsidRDefault="00715F49" w:rsidP="006D5269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 w:rsidRPr="006D5269">
              <w:rPr>
                <w:sz w:val="28"/>
                <w:szCs w:val="28"/>
              </w:rPr>
              <w:t xml:space="preserve">Znam i odczuwam piękno sztuki, krajobrazu </w:t>
            </w:r>
          </w:p>
          <w:p w:rsidR="00715F49" w:rsidRPr="006D5269" w:rsidRDefault="00715F49" w:rsidP="00BE1090">
            <w:pPr>
              <w:rPr>
                <w:sz w:val="28"/>
                <w:szCs w:val="28"/>
              </w:rPr>
            </w:pPr>
          </w:p>
        </w:tc>
      </w:tr>
    </w:tbl>
    <w:p w:rsidR="00715F49" w:rsidRDefault="00715F49" w:rsidP="0023668E">
      <w:pPr>
        <w:jc w:val="center"/>
        <w:rPr>
          <w:b/>
          <w:color w:val="000080"/>
          <w:sz w:val="32"/>
          <w:szCs w:val="32"/>
        </w:rPr>
      </w:pPr>
    </w:p>
    <w:p w:rsidR="00715F49" w:rsidRDefault="00715F49" w:rsidP="0023668E">
      <w:pPr>
        <w:jc w:val="center"/>
        <w:rPr>
          <w:b/>
          <w:color w:val="000080"/>
          <w:sz w:val="32"/>
          <w:szCs w:val="32"/>
        </w:rPr>
      </w:pPr>
    </w:p>
    <w:p w:rsidR="00715F49" w:rsidRPr="0023668E" w:rsidRDefault="00715F49" w:rsidP="0023668E">
      <w:pPr>
        <w:jc w:val="center"/>
        <w:rPr>
          <w:b/>
          <w:color w:val="000080"/>
          <w:sz w:val="32"/>
          <w:szCs w:val="32"/>
        </w:rPr>
      </w:pPr>
      <w:r w:rsidRPr="0023668E">
        <w:rPr>
          <w:b/>
          <w:color w:val="000080"/>
          <w:sz w:val="32"/>
          <w:szCs w:val="32"/>
        </w:rPr>
        <w:t>MODEL    ABSOLWENTA  NASZEGO  PRZEDSZKOLA</w:t>
      </w:r>
    </w:p>
    <w:p w:rsidR="00715F49" w:rsidRDefault="00715F49" w:rsidP="00964899">
      <w:pPr>
        <w:jc w:val="both"/>
        <w:rPr>
          <w:b/>
          <w:sz w:val="32"/>
          <w:szCs w:val="32"/>
        </w:rPr>
      </w:pP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Dostrzega i rozumie potrzeby innych, akceptuje ich odrębność</w:t>
      </w: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Rozumie i przestrzega zasady zgodnego współżycia w grupie</w:t>
      </w: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Rozumie konieczność przestrzegania zasad zgodnego współżycia ze światem przyrody, przejawia postawy proekologiczne</w:t>
      </w: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Potrafi kulturalnie zwracać się do innych, używa zwrotów grzecznościowych</w:t>
      </w: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Potrafi nazywać, wyrażać i kontrolować swoje emocje</w:t>
      </w:r>
    </w:p>
    <w:p w:rsidR="00715F49" w:rsidRDefault="00715F49" w:rsidP="00021F55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Zna swoje prawa i obowiązki</w:t>
      </w: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Słucha zdania, wypowiedzi innych osób</w:t>
      </w: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Wyraża swoje uczucia, potrzeby i oczekiwania, a także dostrzega je u innych</w:t>
      </w:r>
    </w:p>
    <w:p w:rsidR="00715F49" w:rsidRDefault="00715F49" w:rsidP="00021F55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Potrafi cieszyć się z własnych sukcesów, docenia sukcesy innych, umie z godnością przyjmować porażki</w:t>
      </w: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Rozumie znaczenie dialogu w rozwiązywaniu sporów, potrafi argumentować swoje racje, oceny                   i odczucia</w:t>
      </w: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Zna i kultywuje tradycje rodzinne, lokalne i narodowe</w:t>
      </w: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Ma świadomość przynależności narodowej: rozpoznaje godło i barwy narodowe, rozumie pojęcie ojczyzna</w:t>
      </w: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Rozumie potrzebę stosowania profilaktyki prozdrowotnej</w:t>
      </w:r>
    </w:p>
    <w:p w:rsidR="00715F49" w:rsidRDefault="00715F49" w:rsidP="00021F55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Zauważa sytuacje zagrażające bezpieczeństwu własnemu i innych, potrafi unikać zagrożeń</w:t>
      </w: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Szanuje wartości: prawdę , dobroć, piękno, sprawiedliwość , uczciwość, życzliwość, szacunek, wyrozumiałość</w:t>
      </w: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Rozumie swoje prawo do pomocy ze strony dorosłych w trudnych sytuacjach</w:t>
      </w:r>
    </w:p>
    <w:p w:rsidR="00715F49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Ma poczucie obowiązkowości, odpowiedzialności i wytrwałości decydujące o doprowadzeniu do końca rozpoczętej pracy</w:t>
      </w:r>
    </w:p>
    <w:p w:rsidR="00715F49" w:rsidRPr="0023668E" w:rsidRDefault="00715F49" w:rsidP="00964899">
      <w:pPr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Interesuje się otaczającym światem , poszukuje odpowiedzi na nurtujące go pytania</w:t>
      </w:r>
    </w:p>
    <w:sectPr w:rsidR="00715F49" w:rsidRPr="0023668E" w:rsidSect="00681972">
      <w:pgSz w:w="16838" w:h="11906" w:orient="landscape"/>
      <w:pgMar w:top="107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doni MT Blac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"/>
      </v:shape>
    </w:pict>
  </w:numPicBullet>
  <w:abstractNum w:abstractNumId="0">
    <w:nsid w:val="0F7408E0"/>
    <w:multiLevelType w:val="hybridMultilevel"/>
    <w:tmpl w:val="414EA9AA"/>
    <w:lvl w:ilvl="0" w:tplc="041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5903F7"/>
    <w:multiLevelType w:val="hybridMultilevel"/>
    <w:tmpl w:val="7276A768"/>
    <w:lvl w:ilvl="0" w:tplc="04150009">
      <w:start w:val="1"/>
      <w:numFmt w:val="bullet"/>
      <w:lvlText w:val="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">
    <w:nsid w:val="30C82475"/>
    <w:multiLevelType w:val="hybridMultilevel"/>
    <w:tmpl w:val="944CB66E"/>
    <w:lvl w:ilvl="0" w:tplc="0415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723010"/>
    <w:multiLevelType w:val="hybridMultilevel"/>
    <w:tmpl w:val="78B8B75C"/>
    <w:lvl w:ilvl="0" w:tplc="041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83B317E"/>
    <w:multiLevelType w:val="hybridMultilevel"/>
    <w:tmpl w:val="E29068C2"/>
    <w:lvl w:ilvl="0" w:tplc="041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F3288B"/>
    <w:multiLevelType w:val="hybridMultilevel"/>
    <w:tmpl w:val="2126F168"/>
    <w:lvl w:ilvl="0" w:tplc="0415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CF102B1"/>
    <w:multiLevelType w:val="hybridMultilevel"/>
    <w:tmpl w:val="C48E00E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BE0D24"/>
    <w:multiLevelType w:val="hybridMultilevel"/>
    <w:tmpl w:val="8D4C06E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0241D3"/>
    <w:multiLevelType w:val="hybridMultilevel"/>
    <w:tmpl w:val="0DBE700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B6F2913"/>
    <w:multiLevelType w:val="hybridMultilevel"/>
    <w:tmpl w:val="E042E5B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9"/>
  </w:num>
  <w:num w:numId="5">
    <w:abstractNumId w:val="0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4CBB"/>
    <w:rsid w:val="0001105F"/>
    <w:rsid w:val="00021F55"/>
    <w:rsid w:val="000309A5"/>
    <w:rsid w:val="000A31C6"/>
    <w:rsid w:val="000A5FD3"/>
    <w:rsid w:val="000B7716"/>
    <w:rsid w:val="000D3B28"/>
    <w:rsid w:val="001A140D"/>
    <w:rsid w:val="0023668E"/>
    <w:rsid w:val="00250556"/>
    <w:rsid w:val="00270C74"/>
    <w:rsid w:val="002D27ED"/>
    <w:rsid w:val="00305F8D"/>
    <w:rsid w:val="00311B06"/>
    <w:rsid w:val="0031370C"/>
    <w:rsid w:val="00340B87"/>
    <w:rsid w:val="00343127"/>
    <w:rsid w:val="004054DB"/>
    <w:rsid w:val="00444B67"/>
    <w:rsid w:val="00460392"/>
    <w:rsid w:val="00494746"/>
    <w:rsid w:val="00634CBB"/>
    <w:rsid w:val="00660674"/>
    <w:rsid w:val="00671C9C"/>
    <w:rsid w:val="00681972"/>
    <w:rsid w:val="006A7255"/>
    <w:rsid w:val="006C4633"/>
    <w:rsid w:val="006C7389"/>
    <w:rsid w:val="006D5269"/>
    <w:rsid w:val="00715F49"/>
    <w:rsid w:val="00732402"/>
    <w:rsid w:val="0081352D"/>
    <w:rsid w:val="00832C7A"/>
    <w:rsid w:val="0083704E"/>
    <w:rsid w:val="008D798C"/>
    <w:rsid w:val="00905B71"/>
    <w:rsid w:val="00964899"/>
    <w:rsid w:val="009966D0"/>
    <w:rsid w:val="00A95966"/>
    <w:rsid w:val="00B839A7"/>
    <w:rsid w:val="00BE1090"/>
    <w:rsid w:val="00C55F1D"/>
    <w:rsid w:val="00CD1197"/>
    <w:rsid w:val="00D65DF1"/>
    <w:rsid w:val="00DA2282"/>
    <w:rsid w:val="00DE1F4A"/>
    <w:rsid w:val="00E5323B"/>
    <w:rsid w:val="00E84640"/>
    <w:rsid w:val="00EA05F4"/>
    <w:rsid w:val="00EB3BAE"/>
    <w:rsid w:val="00F436DC"/>
    <w:rsid w:val="00FC1172"/>
    <w:rsid w:val="00FD162C"/>
    <w:rsid w:val="00FF4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F4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34CB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05B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2C7A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9</Pages>
  <Words>1618</Words>
  <Characters>9710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subject/>
  <dc:creator>Magda Zarębska</dc:creator>
  <cp:keywords/>
  <dc:description/>
  <cp:lastModifiedBy>User</cp:lastModifiedBy>
  <cp:revision>4</cp:revision>
  <cp:lastPrinted>2006-02-13T08:05:00Z</cp:lastPrinted>
  <dcterms:created xsi:type="dcterms:W3CDTF">2007-10-04T14:13:00Z</dcterms:created>
  <dcterms:modified xsi:type="dcterms:W3CDTF">2014-12-09T10:48:00Z</dcterms:modified>
</cp:coreProperties>
</file>