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1208" w:rsidRDefault="00681208" w:rsidP="001B480C">
      <w:pPr>
        <w:spacing w:after="0" w:line="288" w:lineRule="auto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 xml:space="preserve">Załącznik do </w:t>
      </w:r>
      <w:r w:rsidRPr="001B480C">
        <w:rPr>
          <w:rFonts w:ascii="Times New Roman" w:hAnsi="Times New Roman" w:cs="Times New Roman"/>
          <w:sz w:val="24"/>
          <w:szCs w:val="24"/>
        </w:rPr>
        <w:t>zarządzenia nr 2/2020/2021</w:t>
      </w:r>
    </w:p>
    <w:p w:rsidR="00681208" w:rsidRDefault="00681208" w:rsidP="00AA3551">
      <w:pPr>
        <w:spacing w:after="0" w:line="288" w:lineRule="auto"/>
        <w:ind w:left="424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Dyrektora Szkoły Podstawowej nr 16 </w:t>
      </w:r>
    </w:p>
    <w:p w:rsidR="00681208" w:rsidRPr="001B480C" w:rsidRDefault="00681208" w:rsidP="001B480C">
      <w:pPr>
        <w:spacing w:after="0" w:line="288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681208" w:rsidRDefault="00681208" w:rsidP="00094ACB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2702B">
        <w:rPr>
          <w:rFonts w:ascii="Times New Roman" w:hAnsi="Times New Roman" w:cs="Times New Roman"/>
          <w:b/>
          <w:bCs/>
          <w:sz w:val="28"/>
          <w:szCs w:val="28"/>
        </w:rPr>
        <w:t>Procedura funkcjonowania Szkoły Podstawowej nr 16 im. Bolesława Chrobrego w Częstochowie, w czasie epidemii  COVID-19</w:t>
      </w:r>
    </w:p>
    <w:bookmarkEnd w:id="0"/>
    <w:p w:rsidR="00681208" w:rsidRPr="00970A4E" w:rsidRDefault="00681208" w:rsidP="0032702B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70A4E">
        <w:rPr>
          <w:rFonts w:ascii="Times New Roman" w:hAnsi="Times New Roman" w:cs="Times New Roman"/>
          <w:b/>
          <w:bCs/>
          <w:sz w:val="28"/>
          <w:szCs w:val="28"/>
        </w:rPr>
        <w:t>od dnia 1 września 2020 r.</w:t>
      </w:r>
    </w:p>
    <w:p w:rsidR="00681208" w:rsidRPr="00394788" w:rsidRDefault="00681208" w:rsidP="0032702B">
      <w:pPr>
        <w:rPr>
          <w:rFonts w:ascii="Times New Roman" w:hAnsi="Times New Roman" w:cs="Times New Roman"/>
          <w:sz w:val="32"/>
          <w:szCs w:val="32"/>
        </w:rPr>
      </w:pPr>
    </w:p>
    <w:p w:rsidR="00681208" w:rsidRPr="0032702B" w:rsidRDefault="00681208" w:rsidP="00BC6DC6">
      <w:pPr>
        <w:spacing w:after="0" w:line="288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2702B">
        <w:rPr>
          <w:rFonts w:ascii="Times New Roman" w:hAnsi="Times New Roman" w:cs="Times New Roman"/>
          <w:b/>
          <w:bCs/>
          <w:sz w:val="24"/>
          <w:szCs w:val="24"/>
        </w:rPr>
        <w:t>Podstawy prawne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681208" w:rsidRPr="0032702B" w:rsidRDefault="00681208" w:rsidP="006673D4">
      <w:pPr>
        <w:pStyle w:val="Heading1"/>
        <w:numPr>
          <w:ilvl w:val="0"/>
          <w:numId w:val="23"/>
        </w:numPr>
        <w:spacing w:before="0" w:after="0" w:line="288" w:lineRule="auto"/>
        <w:ind w:left="284" w:hanging="284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Ustawa z dnia 26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czerwca 1974 r. Kodeks pracy (</w:t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Dz. U.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z </w:t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2020 r. poz. 1320)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681208" w:rsidRPr="0032702B" w:rsidRDefault="00681208" w:rsidP="006673D4">
      <w:pPr>
        <w:pStyle w:val="Heading1"/>
        <w:numPr>
          <w:ilvl w:val="0"/>
          <w:numId w:val="23"/>
        </w:numPr>
        <w:spacing w:before="0" w:after="0" w:line="288" w:lineRule="auto"/>
        <w:ind w:left="284" w:hanging="284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Ustawa z dnia 14 grudnia 2016 r. Prawo oświatowe (Dz. U.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z </w:t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2020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r.</w:t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poz. 910)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681208" w:rsidRPr="0032702B" w:rsidRDefault="00681208" w:rsidP="006673D4">
      <w:pPr>
        <w:pStyle w:val="Heading1"/>
        <w:numPr>
          <w:ilvl w:val="0"/>
          <w:numId w:val="23"/>
        </w:numPr>
        <w:spacing w:before="0" w:after="0" w:line="288" w:lineRule="auto"/>
        <w:ind w:left="284" w:hanging="284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Ustawa z dnia 7 września 1991 r. o systemie oświaty (Dz.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</w:t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U.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z </w:t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2020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r. </w:t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poz. 1327)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681208" w:rsidRPr="0032702B" w:rsidRDefault="00681208" w:rsidP="00BC6DC6">
      <w:pPr>
        <w:pStyle w:val="Heading1"/>
        <w:numPr>
          <w:ilvl w:val="0"/>
          <w:numId w:val="23"/>
        </w:numPr>
        <w:spacing w:before="0" w:after="0" w:line="288" w:lineRule="auto"/>
        <w:ind w:left="284" w:hanging="284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Rozporządzenie Ministra Edukacji Narodowej z dnia 12 sierpnia 2020 r. w sprawie czasowego ograniczenia funkcjonowania jedn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ostek systemu oświaty w związku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z zapobieganiem, przeciwdziałaniem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i zwalczaniem COVID-19 (Dz. U. z </w:t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2020 r. poz. 1389)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681208" w:rsidRPr="0032702B" w:rsidRDefault="00681208" w:rsidP="00BC6DC6">
      <w:pPr>
        <w:pStyle w:val="Heading1"/>
        <w:numPr>
          <w:ilvl w:val="0"/>
          <w:numId w:val="23"/>
        </w:numPr>
        <w:spacing w:before="0" w:after="0" w:line="288" w:lineRule="auto"/>
        <w:ind w:left="284" w:hanging="284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Rozporządzenie Ministra Edukacji Narodowej z dnia 20 marca 2020 r. w sprawie szczegółowych rozwiązań w okresie czasowego ograniczenia funkcjonowania 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br/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jednostek systemu oświaty w związku z zapobieganiem, przeciwdziałaniem i zwalczaniem C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OVID-19 (Dz. U. z 2020 r. poz. 493 z późn.</w:t>
      </w:r>
      <w:r w:rsidRPr="0032702B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zm.)</w:t>
      </w:r>
      <w:r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>.</w:t>
      </w:r>
    </w:p>
    <w:p w:rsidR="00681208" w:rsidRPr="0032702B" w:rsidRDefault="00681208" w:rsidP="00BC6DC6">
      <w:pPr>
        <w:pStyle w:val="ListParagraph"/>
        <w:numPr>
          <w:ilvl w:val="0"/>
          <w:numId w:val="23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702B">
        <w:rPr>
          <w:rFonts w:ascii="Times New Roman" w:hAnsi="Times New Roman" w:cs="Times New Roman"/>
          <w:sz w:val="24"/>
          <w:szCs w:val="24"/>
        </w:rPr>
        <w:t xml:space="preserve">Rozporządzenie Ministra Edukacji Narodowej i Sportu z dnia 31 grudnia 2002 r. </w:t>
      </w:r>
      <w:r w:rsidRPr="0032702B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w </w:t>
      </w:r>
      <w:r w:rsidRPr="0032702B">
        <w:rPr>
          <w:rFonts w:ascii="Times New Roman" w:hAnsi="Times New Roman" w:cs="Times New Roman"/>
          <w:sz w:val="24"/>
          <w:szCs w:val="24"/>
        </w:rPr>
        <w:t>sprawie bezpieczeństwa i higieny w public</w:t>
      </w:r>
      <w:r>
        <w:rPr>
          <w:rFonts w:ascii="Times New Roman" w:hAnsi="Times New Roman" w:cs="Times New Roman"/>
          <w:sz w:val="24"/>
          <w:szCs w:val="24"/>
        </w:rPr>
        <w:t xml:space="preserve">znych i niepublicznych szkołach </w:t>
      </w:r>
      <w:r>
        <w:rPr>
          <w:rFonts w:ascii="Times New Roman" w:hAnsi="Times New Roman" w:cs="Times New Roman"/>
          <w:sz w:val="24"/>
          <w:szCs w:val="24"/>
        </w:rPr>
        <w:br/>
        <w:t xml:space="preserve">i placówkach  (Dz. </w:t>
      </w:r>
      <w:r w:rsidRPr="0032702B">
        <w:rPr>
          <w:rFonts w:ascii="Times New Roman" w:hAnsi="Times New Roman" w:cs="Times New Roman"/>
          <w:sz w:val="24"/>
          <w:szCs w:val="24"/>
        </w:rPr>
        <w:t>U.</w:t>
      </w:r>
      <w:r>
        <w:rPr>
          <w:rFonts w:ascii="Times New Roman" w:hAnsi="Times New Roman" w:cs="Times New Roman"/>
          <w:sz w:val="24"/>
          <w:szCs w:val="24"/>
        </w:rPr>
        <w:t xml:space="preserve"> z </w:t>
      </w:r>
      <w:r w:rsidRPr="0032702B">
        <w:rPr>
          <w:rFonts w:ascii="Times New Roman" w:hAnsi="Times New Roman" w:cs="Times New Roman"/>
          <w:sz w:val="24"/>
          <w:szCs w:val="24"/>
        </w:rPr>
        <w:t>2020</w:t>
      </w:r>
      <w:r>
        <w:rPr>
          <w:rFonts w:ascii="Times New Roman" w:hAnsi="Times New Roman" w:cs="Times New Roman"/>
          <w:sz w:val="24"/>
          <w:szCs w:val="24"/>
        </w:rPr>
        <w:t xml:space="preserve"> r. </w:t>
      </w:r>
      <w:r w:rsidRPr="0032702B">
        <w:rPr>
          <w:rFonts w:ascii="Times New Roman" w:hAnsi="Times New Roman" w:cs="Times New Roman"/>
          <w:sz w:val="24"/>
          <w:szCs w:val="24"/>
        </w:rPr>
        <w:t>poz. 1166 z</w:t>
      </w:r>
      <w:r>
        <w:rPr>
          <w:rFonts w:ascii="Times New Roman" w:hAnsi="Times New Roman" w:cs="Times New Roman"/>
          <w:sz w:val="24"/>
          <w:szCs w:val="24"/>
        </w:rPr>
        <w:t xml:space="preserve"> późn. </w:t>
      </w:r>
      <w:r w:rsidRPr="0032702B">
        <w:rPr>
          <w:rFonts w:ascii="Times New Roman" w:hAnsi="Times New Roman" w:cs="Times New Roman"/>
          <w:sz w:val="24"/>
          <w:szCs w:val="24"/>
        </w:rPr>
        <w:t>zm.)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1208" w:rsidRDefault="00681208" w:rsidP="00BC6DC6">
      <w:pPr>
        <w:pStyle w:val="ListParagraph"/>
        <w:numPr>
          <w:ilvl w:val="0"/>
          <w:numId w:val="23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32702B">
        <w:rPr>
          <w:rFonts w:ascii="Times New Roman" w:hAnsi="Times New Roman" w:cs="Times New Roman"/>
          <w:sz w:val="24"/>
          <w:szCs w:val="24"/>
        </w:rPr>
        <w:t xml:space="preserve">Decyzja Śląskiego Państwowego Wojewódzkiego Inspektora Sanitarnego z dnia 17.06.2020 r.  </w:t>
      </w:r>
    </w:p>
    <w:p w:rsidR="00681208" w:rsidRPr="00237829" w:rsidRDefault="00681208" w:rsidP="00237829">
      <w:pPr>
        <w:pStyle w:val="ListParagraph"/>
        <w:numPr>
          <w:ilvl w:val="0"/>
          <w:numId w:val="23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237829">
        <w:rPr>
          <w:rFonts w:ascii="Times New Roman" w:hAnsi="Times New Roman" w:cs="Times New Roman"/>
          <w:sz w:val="24"/>
          <w:szCs w:val="24"/>
        </w:rPr>
        <w:t xml:space="preserve">Wytyczne MEN, MZ i GIS dla publicznych i niepublicznych szkół i placówek </w:t>
      </w:r>
      <w:r>
        <w:rPr>
          <w:rFonts w:ascii="Times New Roman" w:hAnsi="Times New Roman" w:cs="Times New Roman"/>
          <w:sz w:val="24"/>
          <w:szCs w:val="24"/>
        </w:rPr>
        <w:br/>
      </w:r>
      <w:r w:rsidRPr="00237829">
        <w:rPr>
          <w:rFonts w:ascii="Times New Roman" w:hAnsi="Times New Roman" w:cs="Times New Roman"/>
          <w:sz w:val="24"/>
          <w:szCs w:val="24"/>
        </w:rPr>
        <w:t>od 1 wrze</w:t>
      </w:r>
      <w:r>
        <w:rPr>
          <w:rFonts w:ascii="Times New Roman" w:hAnsi="Times New Roman" w:cs="Times New Roman"/>
          <w:sz w:val="24"/>
          <w:szCs w:val="24"/>
        </w:rPr>
        <w:t>śnia 2020 r. - z sierpnia 2020 r.</w:t>
      </w:r>
    </w:p>
    <w:p w:rsidR="00681208" w:rsidRDefault="00681208" w:rsidP="008E52F9">
      <w:pPr>
        <w:spacing w:after="0" w:line="240" w:lineRule="auto"/>
        <w:jc w:val="both"/>
        <w:rPr>
          <w:sz w:val="24"/>
          <w:szCs w:val="24"/>
        </w:rPr>
      </w:pPr>
    </w:p>
    <w:p w:rsidR="00681208" w:rsidRDefault="00681208" w:rsidP="008E52F9">
      <w:pPr>
        <w:spacing w:after="0" w:line="240" w:lineRule="auto"/>
        <w:jc w:val="both"/>
        <w:rPr>
          <w:sz w:val="24"/>
          <w:szCs w:val="24"/>
        </w:rPr>
      </w:pPr>
    </w:p>
    <w:p w:rsidR="00681208" w:rsidRDefault="00681208" w:rsidP="008E52F9">
      <w:pPr>
        <w:spacing w:after="0" w:line="240" w:lineRule="auto"/>
        <w:jc w:val="both"/>
        <w:rPr>
          <w:sz w:val="24"/>
          <w:szCs w:val="24"/>
        </w:rPr>
      </w:pPr>
    </w:p>
    <w:p w:rsidR="00681208" w:rsidRPr="001279EA" w:rsidRDefault="00681208" w:rsidP="001279E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79EA">
        <w:rPr>
          <w:rFonts w:ascii="Times New Roman" w:hAnsi="Times New Roman" w:cs="Times New Roman"/>
          <w:b/>
          <w:bCs/>
          <w:sz w:val="24"/>
          <w:szCs w:val="24"/>
        </w:rPr>
        <w:t>§ 1</w:t>
      </w:r>
    </w:p>
    <w:p w:rsidR="00681208" w:rsidRDefault="00681208" w:rsidP="00DD4871">
      <w:pPr>
        <w:spacing w:after="0" w:line="288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1279EA">
        <w:rPr>
          <w:rFonts w:ascii="Times New Roman" w:hAnsi="Times New Roman" w:cs="Times New Roman"/>
          <w:b/>
          <w:bCs/>
          <w:sz w:val="24"/>
          <w:szCs w:val="24"/>
        </w:rPr>
        <w:t>Postanowienia ogólne</w:t>
      </w:r>
    </w:p>
    <w:p w:rsidR="00681208" w:rsidRPr="00DD4871" w:rsidRDefault="00681208" w:rsidP="00DD4871">
      <w:pPr>
        <w:spacing w:after="0" w:line="288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Default="00681208" w:rsidP="001279EA">
      <w:pPr>
        <w:numPr>
          <w:ilvl w:val="0"/>
          <w:numId w:val="43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46F05">
        <w:rPr>
          <w:rFonts w:ascii="Times New Roman" w:hAnsi="Times New Roman" w:cs="Times New Roman"/>
          <w:sz w:val="24"/>
          <w:szCs w:val="24"/>
        </w:rPr>
        <w:t xml:space="preserve">Celem procedury jest określenie zasad organizacji pracy szkoły w związku z zagrożeniem zakażenia wirusem SARS-CoV-2 i określenie działań </w:t>
      </w:r>
      <w:r>
        <w:rPr>
          <w:rFonts w:ascii="Times New Roman" w:hAnsi="Times New Roman" w:cs="Times New Roman"/>
          <w:sz w:val="24"/>
          <w:szCs w:val="24"/>
        </w:rPr>
        <w:t xml:space="preserve">mających na celu </w:t>
      </w:r>
      <w:r w:rsidRPr="0032702B">
        <w:rPr>
          <w:rFonts w:ascii="Times New Roman" w:hAnsi="Times New Roman" w:cs="Times New Roman"/>
          <w:sz w:val="24"/>
          <w:szCs w:val="24"/>
        </w:rPr>
        <w:t>zminimalizowanie ryzyka wystąpienia zakażenia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A46F05">
        <w:rPr>
          <w:rFonts w:ascii="Times New Roman" w:hAnsi="Times New Roman" w:cs="Times New Roman"/>
          <w:sz w:val="24"/>
          <w:szCs w:val="24"/>
        </w:rPr>
        <w:t>rozprzestrzeniania się wirusa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81208" w:rsidRPr="00FA134C" w:rsidRDefault="00681208" w:rsidP="00FA134C">
      <w:pPr>
        <w:numPr>
          <w:ilvl w:val="0"/>
          <w:numId w:val="43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134C">
        <w:rPr>
          <w:rFonts w:ascii="Times New Roman" w:hAnsi="Times New Roman" w:cs="Times New Roman"/>
          <w:sz w:val="24"/>
          <w:szCs w:val="24"/>
        </w:rPr>
        <w:t xml:space="preserve">Przez objawy chorobowe sugerujące infekcję dróg oddechowych, o których mowa </w:t>
      </w:r>
      <w:r>
        <w:rPr>
          <w:rFonts w:ascii="Times New Roman" w:hAnsi="Times New Roman" w:cs="Times New Roman"/>
          <w:sz w:val="24"/>
          <w:szCs w:val="24"/>
        </w:rPr>
        <w:br/>
      </w:r>
      <w:r w:rsidRPr="00FA134C">
        <w:rPr>
          <w:rFonts w:ascii="Times New Roman" w:hAnsi="Times New Roman" w:cs="Times New Roman"/>
          <w:sz w:val="24"/>
          <w:szCs w:val="24"/>
        </w:rPr>
        <w:t>w niniejszej procedurze rozumie się:</w:t>
      </w:r>
    </w:p>
    <w:p w:rsidR="00681208" w:rsidRDefault="00681208" w:rsidP="00FA134C">
      <w:pPr>
        <w:pStyle w:val="punkty"/>
        <w:numPr>
          <w:ilvl w:val="0"/>
          <w:numId w:val="4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9F2305">
        <w:rPr>
          <w:rFonts w:ascii="Times New Roman" w:hAnsi="Times New Roman" w:cs="Times New Roman"/>
        </w:rPr>
        <w:t>podwyższoną temperaturę ciała</w:t>
      </w:r>
      <w:r>
        <w:rPr>
          <w:rFonts w:ascii="Times New Roman" w:hAnsi="Times New Roman" w:cs="Times New Roman"/>
        </w:rPr>
        <w:t xml:space="preserve"> - gorączkę</w:t>
      </w:r>
      <w:r w:rsidRPr="009F2305">
        <w:rPr>
          <w:rFonts w:ascii="Times New Roman" w:hAnsi="Times New Roman" w:cs="Times New Roman"/>
        </w:rPr>
        <w:t>,</w:t>
      </w:r>
    </w:p>
    <w:p w:rsidR="00681208" w:rsidRDefault="00681208" w:rsidP="00FA134C">
      <w:pPr>
        <w:pStyle w:val="punkty"/>
        <w:numPr>
          <w:ilvl w:val="0"/>
          <w:numId w:val="4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FA134C">
        <w:rPr>
          <w:rFonts w:ascii="Times New Roman" w:hAnsi="Times New Roman" w:cs="Times New Roman"/>
        </w:rPr>
        <w:t>kaszel,</w:t>
      </w:r>
    </w:p>
    <w:p w:rsidR="00681208" w:rsidRDefault="00681208" w:rsidP="00FA134C">
      <w:pPr>
        <w:pStyle w:val="punkty"/>
        <w:numPr>
          <w:ilvl w:val="0"/>
          <w:numId w:val="4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FA134C">
        <w:rPr>
          <w:rFonts w:ascii="Times New Roman" w:hAnsi="Times New Roman" w:cs="Times New Roman"/>
        </w:rPr>
        <w:t>duszność,</w:t>
      </w:r>
    </w:p>
    <w:p w:rsidR="00681208" w:rsidRDefault="00681208" w:rsidP="00FA134C">
      <w:pPr>
        <w:pStyle w:val="punkty"/>
        <w:numPr>
          <w:ilvl w:val="0"/>
          <w:numId w:val="4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FA134C">
        <w:rPr>
          <w:rFonts w:ascii="Times New Roman" w:hAnsi="Times New Roman" w:cs="Times New Roman"/>
        </w:rPr>
        <w:t>problemy z oddychaniem,</w:t>
      </w:r>
    </w:p>
    <w:p w:rsidR="00681208" w:rsidRDefault="00681208" w:rsidP="00FA134C">
      <w:pPr>
        <w:pStyle w:val="punkty"/>
        <w:numPr>
          <w:ilvl w:val="0"/>
          <w:numId w:val="4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FA134C">
        <w:rPr>
          <w:rFonts w:ascii="Times New Roman" w:hAnsi="Times New Roman" w:cs="Times New Roman"/>
        </w:rPr>
        <w:t>ból mięśni,</w:t>
      </w:r>
    </w:p>
    <w:p w:rsidR="00681208" w:rsidRDefault="00681208" w:rsidP="00FA134C">
      <w:pPr>
        <w:pStyle w:val="punkty"/>
        <w:numPr>
          <w:ilvl w:val="0"/>
          <w:numId w:val="4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FA134C">
        <w:rPr>
          <w:rFonts w:ascii="Times New Roman" w:hAnsi="Times New Roman" w:cs="Times New Roman"/>
        </w:rPr>
        <w:t>ból gardła,</w:t>
      </w:r>
    </w:p>
    <w:p w:rsidR="00681208" w:rsidRDefault="00681208" w:rsidP="00FA134C">
      <w:pPr>
        <w:pStyle w:val="punkty"/>
        <w:numPr>
          <w:ilvl w:val="0"/>
          <w:numId w:val="4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FA134C">
        <w:rPr>
          <w:rFonts w:ascii="Times New Roman" w:hAnsi="Times New Roman" w:cs="Times New Roman"/>
        </w:rPr>
        <w:t>zmęczenie,</w:t>
      </w:r>
    </w:p>
    <w:p w:rsidR="00681208" w:rsidRDefault="00681208" w:rsidP="00FA134C">
      <w:pPr>
        <w:pStyle w:val="punkty"/>
        <w:numPr>
          <w:ilvl w:val="0"/>
          <w:numId w:val="4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FA134C">
        <w:rPr>
          <w:rFonts w:ascii="Times New Roman" w:hAnsi="Times New Roman" w:cs="Times New Roman"/>
        </w:rPr>
        <w:t>katar,</w:t>
      </w:r>
    </w:p>
    <w:p w:rsidR="00681208" w:rsidRPr="00FA134C" w:rsidRDefault="00681208" w:rsidP="00FA134C">
      <w:pPr>
        <w:pStyle w:val="punkty"/>
        <w:numPr>
          <w:ilvl w:val="0"/>
          <w:numId w:val="4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FA134C">
        <w:rPr>
          <w:rFonts w:ascii="Times New Roman" w:hAnsi="Times New Roman" w:cs="Times New Roman"/>
        </w:rPr>
        <w:t>biegunkę.</w:t>
      </w:r>
    </w:p>
    <w:p w:rsidR="00681208" w:rsidRDefault="00681208" w:rsidP="001279EA">
      <w:pPr>
        <w:numPr>
          <w:ilvl w:val="0"/>
          <w:numId w:val="43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Stosowanie się do zapisów zawartych w niniejszej procedurze obowiązuje wszystkich pracowników szkoły, uczniów, rodziców oraz wszystkie osoby z zewnątrz wchodzące do budynku szkoły.</w:t>
      </w:r>
    </w:p>
    <w:p w:rsidR="00681208" w:rsidRPr="001279EA" w:rsidRDefault="00681208" w:rsidP="001279EA">
      <w:pPr>
        <w:numPr>
          <w:ilvl w:val="0"/>
          <w:numId w:val="43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79EA">
        <w:rPr>
          <w:rFonts w:ascii="Times New Roman" w:hAnsi="Times New Roman" w:cs="Times New Roman"/>
          <w:sz w:val="24"/>
          <w:szCs w:val="24"/>
        </w:rPr>
        <w:t xml:space="preserve">Postanowienia zawarte w niniejszej procedurze mogą być na bieżąco uzupełniane </w:t>
      </w:r>
      <w:r>
        <w:rPr>
          <w:rFonts w:ascii="Times New Roman" w:hAnsi="Times New Roman" w:cs="Times New Roman"/>
          <w:sz w:val="24"/>
          <w:szCs w:val="24"/>
        </w:rPr>
        <w:br/>
      </w:r>
      <w:r w:rsidRPr="001279EA">
        <w:rPr>
          <w:rFonts w:ascii="Times New Roman" w:hAnsi="Times New Roman" w:cs="Times New Roman"/>
          <w:sz w:val="24"/>
          <w:szCs w:val="24"/>
        </w:rPr>
        <w:t>i korygowane w miarę potrzeb i konieczności zastosowania innych rozwiązań nieujętych w niniejszym dokumencie oraz mogą być zmieniane przez dyrektora szkoły na podstawie aktów prawnych i wytycznych MEN, MZ i GIS opublikowanych po dacie stworzenia niniejszej procedury.</w:t>
      </w:r>
    </w:p>
    <w:p w:rsidR="00681208" w:rsidRDefault="00681208" w:rsidP="008F4D0C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681208" w:rsidRDefault="00681208" w:rsidP="008E52F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2</w:t>
      </w:r>
    </w:p>
    <w:p w:rsidR="00681208" w:rsidRPr="00070D55" w:rsidRDefault="00681208" w:rsidP="008E52F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Default="00681208" w:rsidP="00DD4871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6A0F5B">
        <w:rPr>
          <w:rFonts w:ascii="Times New Roman" w:hAnsi="Times New Roman" w:cs="Times New Roman"/>
          <w:b/>
          <w:bCs/>
        </w:rPr>
        <w:t>Organizacja zajęć w szkole</w:t>
      </w:r>
    </w:p>
    <w:p w:rsidR="00681208" w:rsidRPr="00394788" w:rsidRDefault="00681208" w:rsidP="00DD4871">
      <w:pPr>
        <w:spacing w:after="0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81208" w:rsidRPr="00087582" w:rsidRDefault="00681208" w:rsidP="00087582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087582">
        <w:rPr>
          <w:rFonts w:ascii="Times New Roman" w:hAnsi="Times New Roman" w:cs="Times New Roman"/>
        </w:rPr>
        <w:t>Wszyscy pracownicy zobow</w:t>
      </w:r>
      <w:r>
        <w:rPr>
          <w:rFonts w:ascii="Times New Roman" w:hAnsi="Times New Roman" w:cs="Times New Roman"/>
        </w:rPr>
        <w:t>iązani są po wejściu do szkoły</w:t>
      </w:r>
      <w:r w:rsidRPr="00087582">
        <w:rPr>
          <w:rFonts w:ascii="Times New Roman" w:hAnsi="Times New Roman" w:cs="Times New Roman"/>
        </w:rPr>
        <w:t xml:space="preserve"> do:</w:t>
      </w:r>
    </w:p>
    <w:p w:rsidR="00681208" w:rsidRDefault="00681208" w:rsidP="00087582">
      <w:pPr>
        <w:pStyle w:val="punkty"/>
        <w:numPr>
          <w:ilvl w:val="0"/>
          <w:numId w:val="24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087582">
        <w:rPr>
          <w:rFonts w:ascii="Times New Roman" w:hAnsi="Times New Roman" w:cs="Times New Roman"/>
        </w:rPr>
        <w:t>codziennego pomiaru temperatury;</w:t>
      </w:r>
    </w:p>
    <w:p w:rsidR="00681208" w:rsidRPr="00087582" w:rsidRDefault="00681208" w:rsidP="00087582">
      <w:pPr>
        <w:pStyle w:val="punkty"/>
        <w:numPr>
          <w:ilvl w:val="0"/>
          <w:numId w:val="24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087582">
        <w:rPr>
          <w:rFonts w:ascii="Times New Roman" w:hAnsi="Times New Roman" w:cs="Times New Roman"/>
        </w:rPr>
        <w:t>wypełnienia kwestionariusza dotyczącego stanu zdrowia</w:t>
      </w:r>
      <w:r>
        <w:rPr>
          <w:rFonts w:ascii="Times New Roman" w:hAnsi="Times New Roman" w:cs="Times New Roman"/>
        </w:rPr>
        <w:t>,</w:t>
      </w:r>
      <w:r w:rsidRPr="00087582">
        <w:rPr>
          <w:rFonts w:ascii="Times New Roman" w:hAnsi="Times New Roman" w:cs="Times New Roman"/>
        </w:rPr>
        <w:t xml:space="preserve"> w sz</w:t>
      </w:r>
      <w:r>
        <w:rPr>
          <w:rFonts w:ascii="Times New Roman" w:hAnsi="Times New Roman" w:cs="Times New Roman"/>
        </w:rPr>
        <w:t>czególności o braku występowania</w:t>
      </w:r>
      <w:r w:rsidRPr="00087582">
        <w:rPr>
          <w:rFonts w:ascii="Times New Roman" w:hAnsi="Times New Roman" w:cs="Times New Roman"/>
        </w:rPr>
        <w:t xml:space="preserve"> objawów chorobowych u pracownika oraz o braku kontaktu z osobą, która miała widoczne objawy chorobowe lub była narażona na kont</w:t>
      </w:r>
      <w:r>
        <w:rPr>
          <w:rFonts w:ascii="Times New Roman" w:hAnsi="Times New Roman" w:cs="Times New Roman"/>
        </w:rPr>
        <w:t>akt z osobą zarażoną</w:t>
      </w:r>
      <w:r w:rsidRPr="00087582">
        <w:rPr>
          <w:rFonts w:ascii="Times New Roman" w:hAnsi="Times New Roman" w:cs="Times New Roman"/>
        </w:rPr>
        <w:t>.</w:t>
      </w:r>
    </w:p>
    <w:p w:rsidR="00681208" w:rsidRPr="00087582" w:rsidRDefault="00681208" w:rsidP="00087582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6A0F5B">
        <w:rPr>
          <w:rFonts w:ascii="Times New Roman" w:hAnsi="Times New Roman" w:cs="Times New Roman"/>
        </w:rPr>
        <w:t xml:space="preserve">Do szkoły może uczęszczać uczeń bez objawów chorobowych sugerujących infekcję dróg oddechowych oraz gdy domownicy nie przebywają na kwarantannie lub w izolacji </w:t>
      </w:r>
      <w:r>
        <w:rPr>
          <w:rFonts w:ascii="Times New Roman" w:hAnsi="Times New Roman" w:cs="Times New Roman"/>
        </w:rPr>
        <w:br/>
      </w:r>
      <w:r w:rsidRPr="006A0F5B">
        <w:rPr>
          <w:rFonts w:ascii="Times New Roman" w:hAnsi="Times New Roman" w:cs="Times New Roman"/>
        </w:rPr>
        <w:t>w warunkach domowych</w:t>
      </w:r>
      <w:r>
        <w:rPr>
          <w:rFonts w:ascii="Times New Roman" w:hAnsi="Times New Roman" w:cs="Times New Roman"/>
        </w:rPr>
        <w:t>.</w:t>
      </w:r>
    </w:p>
    <w:p w:rsidR="00681208" w:rsidRDefault="00681208" w:rsidP="009F2305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6A0F5B">
        <w:rPr>
          <w:rFonts w:ascii="Times New Roman" w:hAnsi="Times New Roman" w:cs="Times New Roman"/>
        </w:rPr>
        <w:t>Uczniowie mogą być przyprowadzani do szkoły i z niej odbierani przez opiekunów bez objawów chorobowych sugerujących infekcję dróg oddechowych. W drodze do i ze szkoły opiekunowie z dziećmi oraz uczniowie przestrzegają aktualnych przepisów prawa dotyczących zachowania w przestrze</w:t>
      </w:r>
      <w:r>
        <w:rPr>
          <w:rFonts w:ascii="Times New Roman" w:hAnsi="Times New Roman" w:cs="Times New Roman"/>
        </w:rPr>
        <w:t>ni publicznej.</w:t>
      </w:r>
    </w:p>
    <w:p w:rsidR="00681208" w:rsidRPr="001E647B" w:rsidRDefault="00681208" w:rsidP="001E647B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1E647B">
        <w:rPr>
          <w:rFonts w:ascii="Times New Roman" w:hAnsi="Times New Roman" w:cs="Times New Roman"/>
          <w:color w:val="000000"/>
        </w:rPr>
        <w:t xml:space="preserve">Przy wejściu do budynku szkoły umieszczona jest informacja o </w:t>
      </w:r>
      <w:r w:rsidRPr="001E647B">
        <w:rPr>
          <w:rFonts w:ascii="Times New Roman" w:hAnsi="Times New Roman" w:cs="Times New Roman"/>
        </w:rPr>
        <w:t xml:space="preserve">obowiązku dezynfekowania rąk, instrukcja </w:t>
      </w:r>
      <w:r w:rsidRPr="001E647B">
        <w:rPr>
          <w:rFonts w:ascii="Times New Roman" w:hAnsi="Times New Roman" w:cs="Times New Roman"/>
          <w:color w:val="000000"/>
        </w:rPr>
        <w:t xml:space="preserve">użycia środka dezynfekującego oraz informacja </w:t>
      </w:r>
      <w:r>
        <w:rPr>
          <w:rFonts w:ascii="Times New Roman" w:hAnsi="Times New Roman" w:cs="Times New Roman"/>
          <w:color w:val="000000"/>
        </w:rPr>
        <w:br/>
      </w:r>
      <w:r w:rsidRPr="001E647B">
        <w:rPr>
          <w:rFonts w:ascii="Times New Roman" w:hAnsi="Times New Roman" w:cs="Times New Roman"/>
          <w:color w:val="000000"/>
        </w:rPr>
        <w:t xml:space="preserve">z </w:t>
      </w:r>
      <w:r w:rsidRPr="001E647B">
        <w:rPr>
          <w:rFonts w:ascii="Times New Roman" w:hAnsi="Times New Roman" w:cs="Times New Roman"/>
        </w:rPr>
        <w:t>numerami telefonów powiatowej stacji sanitarno-epidemiologicznej, oddziału zakaźnego szpitala i służb medycznych</w:t>
      </w:r>
      <w:r w:rsidRPr="001E647B">
        <w:rPr>
          <w:rFonts w:ascii="Times New Roman" w:hAnsi="Times New Roman" w:cs="Times New Roman"/>
          <w:color w:val="000000"/>
        </w:rPr>
        <w:t xml:space="preserve"> Wszyscy wchodzący do budynku szkoły mają</w:t>
      </w:r>
      <w:r>
        <w:rPr>
          <w:rFonts w:ascii="Times New Roman" w:hAnsi="Times New Roman" w:cs="Times New Roman"/>
          <w:color w:val="000000"/>
        </w:rPr>
        <w:t xml:space="preserve"> obowiązek przeprowadzić dezynfekcję rąk. Płyn (środek) do dezynfekcji znajduje się przy wejściu do szkoły, w szatni, w salach lekcyjnych (w innych miejscach zgodnie z potrzebami).</w:t>
      </w:r>
    </w:p>
    <w:p w:rsidR="00681208" w:rsidRPr="006A0F5B" w:rsidRDefault="00681208" w:rsidP="00CD3138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Opiekunowie odprowadzający </w:t>
      </w:r>
      <w:r w:rsidRPr="006A0F5B">
        <w:rPr>
          <w:rFonts w:ascii="Times New Roman" w:hAnsi="Times New Roman" w:cs="Times New Roman"/>
        </w:rPr>
        <w:t>dzieci mogą wchodzić do przestrzeni wspólnej szkoły</w:t>
      </w:r>
      <w:r>
        <w:rPr>
          <w:rFonts w:ascii="Times New Roman" w:hAnsi="Times New Roman" w:cs="Times New Roman"/>
        </w:rPr>
        <w:t xml:space="preserve"> (korytarz prowadzący do szatni)</w:t>
      </w:r>
      <w:r w:rsidRPr="006A0F5B">
        <w:rPr>
          <w:rFonts w:ascii="Times New Roman" w:hAnsi="Times New Roman" w:cs="Times New Roman"/>
        </w:rPr>
        <w:t>, zachowując zasady:</w:t>
      </w:r>
    </w:p>
    <w:p w:rsidR="00681208" w:rsidRDefault="00681208" w:rsidP="004A09AD">
      <w:pPr>
        <w:pStyle w:val="punkty"/>
        <w:numPr>
          <w:ilvl w:val="0"/>
          <w:numId w:val="38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 </w:t>
      </w:r>
      <w:r w:rsidRPr="006A0F5B">
        <w:rPr>
          <w:rFonts w:ascii="Times New Roman" w:hAnsi="Times New Roman" w:cs="Times New Roman"/>
        </w:rPr>
        <w:t>opiekun z dzieckiem/dziećmi,</w:t>
      </w:r>
    </w:p>
    <w:p w:rsidR="00681208" w:rsidRDefault="00681208" w:rsidP="004A09AD">
      <w:pPr>
        <w:pStyle w:val="punkty"/>
        <w:numPr>
          <w:ilvl w:val="0"/>
          <w:numId w:val="38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6A0F5B">
        <w:rPr>
          <w:rFonts w:ascii="Times New Roman" w:hAnsi="Times New Roman" w:cs="Times New Roman"/>
        </w:rPr>
        <w:t>dystansu od kolejnego opiekuna z dzieckiem/dziećmi min. 1,5 m,</w:t>
      </w:r>
    </w:p>
    <w:p w:rsidR="00681208" w:rsidRDefault="00681208" w:rsidP="004A09AD">
      <w:pPr>
        <w:pStyle w:val="punkty"/>
        <w:numPr>
          <w:ilvl w:val="0"/>
          <w:numId w:val="38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6A0F5B">
        <w:rPr>
          <w:rFonts w:ascii="Times New Roman" w:hAnsi="Times New Roman" w:cs="Times New Roman"/>
        </w:rPr>
        <w:t xml:space="preserve">dystansu od pracowników szkoły min. 1,5 m, </w:t>
      </w:r>
    </w:p>
    <w:p w:rsidR="00681208" w:rsidRDefault="00681208" w:rsidP="004A09AD">
      <w:pPr>
        <w:pStyle w:val="punkty"/>
        <w:numPr>
          <w:ilvl w:val="0"/>
          <w:numId w:val="38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opiekun po wejściu do przestrzeni wspólnej przekazuje dziecko pod opiekę nauczyciela danego oddziału klasowego i niezwłocznie wychodzi, </w:t>
      </w:r>
    </w:p>
    <w:p w:rsidR="00681208" w:rsidRDefault="00681208" w:rsidP="004A09AD">
      <w:pPr>
        <w:pStyle w:val="punkty"/>
        <w:numPr>
          <w:ilvl w:val="0"/>
          <w:numId w:val="38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6A0F5B">
        <w:rPr>
          <w:rFonts w:ascii="Times New Roman" w:hAnsi="Times New Roman" w:cs="Times New Roman"/>
        </w:rPr>
        <w:t>opiekunowie powinni przestrzegać obowiązują</w:t>
      </w:r>
      <w:r>
        <w:rPr>
          <w:rFonts w:ascii="Times New Roman" w:hAnsi="Times New Roman" w:cs="Times New Roman"/>
        </w:rPr>
        <w:t xml:space="preserve">cych przepisów prawa związanych </w:t>
      </w:r>
      <w:r>
        <w:rPr>
          <w:rFonts w:ascii="Times New Roman" w:hAnsi="Times New Roman" w:cs="Times New Roman"/>
        </w:rPr>
        <w:br/>
      </w:r>
      <w:r w:rsidRPr="006A0F5B">
        <w:rPr>
          <w:rFonts w:ascii="Times New Roman" w:hAnsi="Times New Roman" w:cs="Times New Roman"/>
        </w:rPr>
        <w:t>z bezpieczeństwem zdrowotnym obywateli(m.in. stosować środki ochronne: osłona ust i nosa, rękawiczki jednorazowe lub dezynfekcja rąk).</w:t>
      </w:r>
    </w:p>
    <w:p w:rsidR="00681208" w:rsidRDefault="00681208" w:rsidP="004A09AD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Opiekun odbierający dziecko po zakończonych zajęciach wchodzi o określonej godzinie do przestrzeni wspólnej szkoły, odbiera dziecko i wychodzi bez zbędnej zwłoki (obowiązują zasady określone w ust. 5 pkt 1-3, 5).</w:t>
      </w:r>
    </w:p>
    <w:p w:rsidR="00681208" w:rsidRDefault="00681208" w:rsidP="00827CAA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Ogranicza się </w:t>
      </w:r>
      <w:r w:rsidRPr="006A0F5B">
        <w:rPr>
          <w:rFonts w:ascii="Times New Roman" w:hAnsi="Times New Roman" w:cs="Times New Roman"/>
        </w:rPr>
        <w:t>przebywanie w szkole osób z zewnątrz do niezbędnego minimum</w:t>
      </w:r>
      <w:r>
        <w:rPr>
          <w:rFonts w:ascii="Times New Roman" w:hAnsi="Times New Roman" w:cs="Times New Roman"/>
        </w:rPr>
        <w:t xml:space="preserve">. Osoby te obowiązuje </w:t>
      </w:r>
      <w:r w:rsidRPr="006A0F5B">
        <w:rPr>
          <w:rFonts w:ascii="Times New Roman" w:hAnsi="Times New Roman" w:cs="Times New Roman"/>
        </w:rPr>
        <w:t xml:space="preserve">stosowanie środków ochronnych: osłona ust i nosa, rękawiczki </w:t>
      </w:r>
      <w:r>
        <w:rPr>
          <w:rFonts w:ascii="Times New Roman" w:hAnsi="Times New Roman" w:cs="Times New Roman"/>
        </w:rPr>
        <w:t>jednorazowe lub dezynfekcja rąk. Na terenie szkoły mogą przebywać</w:t>
      </w:r>
      <w:r w:rsidRPr="006A0F5B">
        <w:rPr>
          <w:rFonts w:ascii="Times New Roman" w:hAnsi="Times New Roman" w:cs="Times New Roman"/>
        </w:rPr>
        <w:t xml:space="preserve"> tylko osoby </w:t>
      </w:r>
      <w:r>
        <w:rPr>
          <w:rFonts w:ascii="Times New Roman" w:hAnsi="Times New Roman" w:cs="Times New Roman"/>
        </w:rPr>
        <w:t xml:space="preserve">za zgodą dyrektora, </w:t>
      </w:r>
      <w:r w:rsidRPr="006A0F5B">
        <w:rPr>
          <w:rFonts w:ascii="Times New Roman" w:hAnsi="Times New Roman" w:cs="Times New Roman"/>
        </w:rPr>
        <w:t>bez objawów chorobowych sugerują</w:t>
      </w:r>
      <w:r>
        <w:rPr>
          <w:rFonts w:ascii="Times New Roman" w:hAnsi="Times New Roman" w:cs="Times New Roman"/>
        </w:rPr>
        <w:t xml:space="preserve">cych infekcję dróg oddechowych </w:t>
      </w:r>
      <w:r w:rsidRPr="006A0F5B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 xml:space="preserve"> tylko</w:t>
      </w:r>
      <w:r>
        <w:rPr>
          <w:rFonts w:ascii="Times New Roman" w:hAnsi="Times New Roman" w:cs="Times New Roman"/>
        </w:rPr>
        <w:br/>
      </w:r>
      <w:r w:rsidRPr="006A0F5B">
        <w:rPr>
          <w:rFonts w:ascii="Times New Roman" w:hAnsi="Times New Roman" w:cs="Times New Roman"/>
        </w:rPr>
        <w:t>w wyznaczonych obszarach.</w:t>
      </w:r>
    </w:p>
    <w:p w:rsidR="00681208" w:rsidRDefault="00681208" w:rsidP="002C221E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834969">
        <w:rPr>
          <w:rFonts w:ascii="Times New Roman" w:hAnsi="Times New Roman" w:cs="Times New Roman"/>
        </w:rPr>
        <w:t>Szkoła posiada wypracowane sposoby szybkiej i skutecznej komunikacji z opiekunami ucznia. Rekomendowany jest kontakt z wykorzystaniem technik komunikacji na odległość</w:t>
      </w:r>
      <w:r>
        <w:rPr>
          <w:rFonts w:ascii="Times New Roman" w:hAnsi="Times New Roman" w:cs="Times New Roman"/>
        </w:rPr>
        <w:t xml:space="preserve"> poprzez telefon dzie</w:t>
      </w:r>
      <w:r w:rsidRPr="00834969">
        <w:rPr>
          <w:rFonts w:ascii="Times New Roman" w:hAnsi="Times New Roman" w:cs="Times New Roman"/>
        </w:rPr>
        <w:t>nnik</w:t>
      </w:r>
      <w:r>
        <w:rPr>
          <w:rFonts w:ascii="Times New Roman" w:hAnsi="Times New Roman" w:cs="Times New Roman"/>
        </w:rPr>
        <w:t xml:space="preserve"> elektroniczny, pocztę</w:t>
      </w:r>
      <w:r w:rsidRPr="00834969">
        <w:rPr>
          <w:rFonts w:ascii="Times New Roman" w:hAnsi="Times New Roman" w:cs="Times New Roman"/>
        </w:rPr>
        <w:t xml:space="preserve"> elektroniczn</w:t>
      </w:r>
      <w:r>
        <w:rPr>
          <w:rFonts w:ascii="Times New Roman" w:hAnsi="Times New Roman" w:cs="Times New Roman"/>
        </w:rPr>
        <w:t>ą.</w:t>
      </w:r>
    </w:p>
    <w:p w:rsidR="00681208" w:rsidRPr="008070D9" w:rsidRDefault="00681208" w:rsidP="008070D9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4D761C">
        <w:rPr>
          <w:rFonts w:ascii="Times New Roman" w:hAnsi="Times New Roman" w:cs="Times New Roman"/>
        </w:rPr>
        <w:t xml:space="preserve">Szkoła posiada termometr bezdotykowy, który należy dezynfekować po użyciu w danej grupie (klasie). </w:t>
      </w:r>
    </w:p>
    <w:p w:rsidR="00681208" w:rsidRPr="008070D9" w:rsidRDefault="00681208" w:rsidP="009F0A03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8070D9">
        <w:rPr>
          <w:rFonts w:ascii="Times New Roman" w:hAnsi="Times New Roman" w:cs="Times New Roman"/>
        </w:rPr>
        <w:t xml:space="preserve">Uczniowie mogą mieć mierzoną temperaturę ciała w szkole – za zgodą rodziców (prawnych opiekunów). </w:t>
      </w:r>
    </w:p>
    <w:p w:rsidR="00681208" w:rsidRDefault="00681208" w:rsidP="00DB22A9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6A0F5B">
        <w:rPr>
          <w:rFonts w:ascii="Times New Roman" w:hAnsi="Times New Roman" w:cs="Times New Roman"/>
        </w:rPr>
        <w:t xml:space="preserve">Jeżeli pracownik szkoły zaobserwuje u ucznia objawy mogące wskazywać na infekcję dróg oddechowych, w tym w szczególności gorączkę, kaszel, należy odizolować ucznia </w:t>
      </w:r>
      <w:r>
        <w:rPr>
          <w:rFonts w:ascii="Times New Roman" w:hAnsi="Times New Roman" w:cs="Times New Roman"/>
        </w:rPr>
        <w:br/>
      </w:r>
      <w:r w:rsidRPr="006A0F5B">
        <w:rPr>
          <w:rFonts w:ascii="Times New Roman" w:hAnsi="Times New Roman" w:cs="Times New Roman"/>
        </w:rPr>
        <w:t xml:space="preserve">w odrębnym pomieszczeniu </w:t>
      </w:r>
      <w:r>
        <w:rPr>
          <w:rFonts w:ascii="Times New Roman" w:hAnsi="Times New Roman" w:cs="Times New Roman"/>
        </w:rPr>
        <w:t>(w</w:t>
      </w:r>
      <w:r w:rsidRPr="006A0F5B">
        <w:rPr>
          <w:rFonts w:ascii="Times New Roman" w:hAnsi="Times New Roman" w:cs="Times New Roman"/>
        </w:rPr>
        <w:t xml:space="preserve"> wyznaczonym miejscu</w:t>
      </w:r>
      <w:r>
        <w:rPr>
          <w:rFonts w:ascii="Times New Roman" w:hAnsi="Times New Roman" w:cs="Times New Roman"/>
        </w:rPr>
        <w:t xml:space="preserve"> – izolatce)</w:t>
      </w:r>
      <w:r w:rsidRPr="006A0F5B">
        <w:rPr>
          <w:rFonts w:ascii="Times New Roman" w:hAnsi="Times New Roman" w:cs="Times New Roman"/>
        </w:rPr>
        <w:t>, zapewniając min. 2 m odległości od innych osób, i niezwłocznie powiadomić</w:t>
      </w:r>
      <w:r>
        <w:rPr>
          <w:rFonts w:ascii="Times New Roman" w:hAnsi="Times New Roman" w:cs="Times New Roman"/>
        </w:rPr>
        <w:t xml:space="preserve"> dyrektora szkoły, a następnie </w:t>
      </w:r>
      <w:r w:rsidRPr="006A0F5B">
        <w:rPr>
          <w:rFonts w:ascii="Times New Roman" w:hAnsi="Times New Roman" w:cs="Times New Roman"/>
        </w:rPr>
        <w:t xml:space="preserve"> rodziców/opiekunów o konieczności odebrania ucznia ze szkoły (rekomendowany własny środek transportu).</w:t>
      </w:r>
    </w:p>
    <w:p w:rsidR="00681208" w:rsidRPr="000D5B06" w:rsidRDefault="00681208" w:rsidP="000D5B06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Aby ograniczyć gromadzenie się osób, szczególnie w miejscach wspólnych o</w:t>
      </w:r>
      <w:r w:rsidRPr="00611171">
        <w:rPr>
          <w:rFonts w:ascii="Times New Roman" w:hAnsi="Times New Roman" w:cs="Times New Roman"/>
        </w:rPr>
        <w:t xml:space="preserve">bowiązują różne godziny przychodzenia uczniów z poszczególnych klas do szkoły, zgodnie z planem </w:t>
      </w:r>
      <w:r>
        <w:rPr>
          <w:rFonts w:ascii="Times New Roman" w:hAnsi="Times New Roman" w:cs="Times New Roman"/>
        </w:rPr>
        <w:t>zajęć</w:t>
      </w:r>
      <w:r w:rsidRPr="00611171">
        <w:rPr>
          <w:rFonts w:ascii="Times New Roman" w:hAnsi="Times New Roman" w:cs="Times New Roman"/>
        </w:rPr>
        <w:t>.</w:t>
      </w:r>
    </w:p>
    <w:p w:rsidR="00681208" w:rsidRPr="0085335F" w:rsidRDefault="00681208" w:rsidP="009F0A03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C80A72">
        <w:rPr>
          <w:rFonts w:ascii="Times New Roman" w:hAnsi="Times New Roman" w:cs="Times New Roman"/>
        </w:rPr>
        <w:t xml:space="preserve">Zajęcia edukacyjne z każdą klasą odbywają się w jednej </w:t>
      </w:r>
      <w:r>
        <w:rPr>
          <w:rFonts w:ascii="Times New Roman" w:hAnsi="Times New Roman" w:cs="Times New Roman"/>
        </w:rPr>
        <w:t>s</w:t>
      </w:r>
      <w:r w:rsidRPr="00C80A72">
        <w:rPr>
          <w:rFonts w:ascii="Times New Roman" w:hAnsi="Times New Roman" w:cs="Times New Roman"/>
        </w:rPr>
        <w:t>ali</w:t>
      </w:r>
      <w:r>
        <w:rPr>
          <w:rFonts w:ascii="Times New Roman" w:hAnsi="Times New Roman" w:cs="Times New Roman"/>
        </w:rPr>
        <w:t>,</w:t>
      </w:r>
      <w:r w:rsidRPr="00C80A72">
        <w:rPr>
          <w:rFonts w:ascii="Times New Roman" w:hAnsi="Times New Roman" w:cs="Times New Roman"/>
        </w:rPr>
        <w:t xml:space="preserve"> z wyłączeniem informatyki (edukacji informatyc</w:t>
      </w:r>
      <w:r>
        <w:rPr>
          <w:rFonts w:ascii="Times New Roman" w:hAnsi="Times New Roman" w:cs="Times New Roman"/>
        </w:rPr>
        <w:t>znej) oraz wychowania fizycznego</w:t>
      </w:r>
      <w:r w:rsidRPr="00C80A72">
        <w:rPr>
          <w:rFonts w:ascii="Times New Roman" w:hAnsi="Times New Roman" w:cs="Times New Roman"/>
        </w:rPr>
        <w:t>. W tych klasopracowniach po każdych zajęciach z danym zespołem klasowym należy przeprowadzić dezynfekcję powierzchni dotykowych (blatów ławek, klawiatury, klamek). Uczniowie powinni mieć swoje stałe miejsce nauki w ławce, z uwzględnieniem potrzeb ucznia (krótkowzroczność, niedosłuch, problemy z koncentracja uwagi).</w:t>
      </w:r>
      <w:r>
        <w:rPr>
          <w:rFonts w:ascii="Times New Roman" w:hAnsi="Times New Roman" w:cs="Times New Roman"/>
        </w:rPr>
        <w:t xml:space="preserve"> W miarę możliwości każdy uczeń powinien siedzieć przy osobnym stoliku (ławce).</w:t>
      </w:r>
    </w:p>
    <w:p w:rsidR="00681208" w:rsidRPr="002319CC" w:rsidRDefault="00681208" w:rsidP="002319CC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W każdym miejscu na terenie szkoły, poza salą dydaktyczną (lekcyjną), salą gimnastyczną i świetlicą, jeżeli brak jest możliwości zachowania dystansu społecznego obowiązują uczniów, nauczycieli i pracowników administracji i obsługi maseczki (przyłbice). </w:t>
      </w:r>
    </w:p>
    <w:p w:rsidR="00681208" w:rsidRPr="00775526" w:rsidRDefault="00681208" w:rsidP="002319CC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6A0F5B">
        <w:rPr>
          <w:rFonts w:ascii="Times New Roman" w:hAnsi="Times New Roman" w:cs="Times New Roman"/>
        </w:rPr>
        <w:t>Uczeń posiada własne przybory i podręczniki, które w czasie zajęć mogą znajdować się na stoliku szkolnym ucznia, w tornistrze lub we własnej szaf</w:t>
      </w:r>
      <w:r>
        <w:rPr>
          <w:rFonts w:ascii="Times New Roman" w:hAnsi="Times New Roman" w:cs="Times New Roman"/>
        </w:rPr>
        <w:t>ce</w:t>
      </w:r>
      <w:r w:rsidRPr="006A0F5B">
        <w:rPr>
          <w:rFonts w:ascii="Times New Roman" w:hAnsi="Times New Roman" w:cs="Times New Roman"/>
        </w:rPr>
        <w:t>. Uczniowie nie powinni wymieniać się p</w:t>
      </w:r>
      <w:r>
        <w:rPr>
          <w:rFonts w:ascii="Times New Roman" w:hAnsi="Times New Roman" w:cs="Times New Roman"/>
        </w:rPr>
        <w:t xml:space="preserve">rzyborami szkolnymi między sobą. </w:t>
      </w:r>
      <w:r w:rsidRPr="00775526">
        <w:rPr>
          <w:rFonts w:ascii="Times New Roman" w:hAnsi="Times New Roman" w:cs="Times New Roman"/>
        </w:rPr>
        <w:t>Nie zabierają ze sobą do szkoły niepotrzebnych przedm</w:t>
      </w:r>
      <w:r>
        <w:rPr>
          <w:rFonts w:ascii="Times New Roman" w:hAnsi="Times New Roman" w:cs="Times New Roman"/>
        </w:rPr>
        <w:t>iotów.</w:t>
      </w:r>
    </w:p>
    <w:p w:rsidR="00681208" w:rsidRPr="00183242" w:rsidRDefault="00681208" w:rsidP="00CD3138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6A0F5B">
        <w:rPr>
          <w:rFonts w:ascii="Times New Roman" w:hAnsi="Times New Roman" w:cs="Times New Roman"/>
        </w:rPr>
        <w:t>Należy wietrzyć sale, części wspólne (korytarze) co najmniej raz na godzinę, w czasie przerwy, a w razie potrzeby także w czasie zajęć.</w:t>
      </w:r>
    </w:p>
    <w:p w:rsidR="00681208" w:rsidRPr="00CD3138" w:rsidRDefault="00681208" w:rsidP="00CD3138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3D58CB">
        <w:rPr>
          <w:rFonts w:ascii="Times New Roman" w:hAnsi="Times New Roman" w:cs="Times New Roman"/>
        </w:rPr>
        <w:t xml:space="preserve">W szkole przerwy międzylekcyjne są organizowane zgodnie z przyjętym planem zajęć, </w:t>
      </w:r>
      <w:r>
        <w:rPr>
          <w:rFonts w:ascii="Times New Roman" w:hAnsi="Times New Roman" w:cs="Times New Roman"/>
        </w:rPr>
        <w:br/>
      </w:r>
      <w:r w:rsidRPr="00637DF2">
        <w:rPr>
          <w:rFonts w:ascii="Times New Roman" w:hAnsi="Times New Roman" w:cs="Times New Roman"/>
        </w:rPr>
        <w:t>w tym dwie przerwy obiadowe – 20 minutowe.</w:t>
      </w:r>
    </w:p>
    <w:p w:rsidR="00681208" w:rsidRPr="007F5554" w:rsidRDefault="00681208" w:rsidP="007F5554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6A0F5B">
        <w:rPr>
          <w:rFonts w:ascii="Times New Roman" w:hAnsi="Times New Roman" w:cs="Times New Roman"/>
        </w:rPr>
        <w:t>Nauczyciel</w:t>
      </w:r>
      <w:r>
        <w:rPr>
          <w:rFonts w:ascii="Times New Roman" w:hAnsi="Times New Roman" w:cs="Times New Roman"/>
        </w:rPr>
        <w:t>e</w:t>
      </w:r>
      <w:r w:rsidRPr="006A0F5B">
        <w:rPr>
          <w:rFonts w:ascii="Times New Roman" w:hAnsi="Times New Roman" w:cs="Times New Roman"/>
        </w:rPr>
        <w:t xml:space="preserve"> w klasach I-III </w:t>
      </w:r>
      <w:r>
        <w:rPr>
          <w:rFonts w:ascii="Times New Roman" w:hAnsi="Times New Roman" w:cs="Times New Roman"/>
        </w:rPr>
        <w:t xml:space="preserve">mogą organizować </w:t>
      </w:r>
      <w:r w:rsidRPr="006A0F5B">
        <w:rPr>
          <w:rFonts w:ascii="Times New Roman" w:hAnsi="Times New Roman" w:cs="Times New Roman"/>
        </w:rPr>
        <w:t xml:space="preserve">przerwy dla swoich uczniów </w:t>
      </w:r>
      <w:r>
        <w:rPr>
          <w:rFonts w:ascii="Times New Roman" w:hAnsi="Times New Roman" w:cs="Times New Roman"/>
        </w:rPr>
        <w:br/>
      </w:r>
      <w:r w:rsidRPr="006A0F5B">
        <w:rPr>
          <w:rFonts w:ascii="Times New Roman" w:hAnsi="Times New Roman" w:cs="Times New Roman"/>
        </w:rPr>
        <w:t>w interwałach adekwatnych do potrzeb, jed</w:t>
      </w:r>
      <w:r>
        <w:rPr>
          <w:rFonts w:ascii="Times New Roman" w:hAnsi="Times New Roman" w:cs="Times New Roman"/>
        </w:rPr>
        <w:t>nak nie rzadziej niż co 45 min.</w:t>
      </w:r>
    </w:p>
    <w:p w:rsidR="00681208" w:rsidRPr="00E30B3F" w:rsidRDefault="00681208" w:rsidP="00E30B3F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E30B3F">
        <w:rPr>
          <w:rFonts w:ascii="Times New Roman" w:hAnsi="Times New Roman" w:cs="Times New Roman"/>
        </w:rPr>
        <w:t>Uczniowie spędzają przerwy pod opieką nauczycieli dyżurujących.</w:t>
      </w:r>
    </w:p>
    <w:p w:rsidR="00681208" w:rsidRPr="00DD4E4F" w:rsidRDefault="00681208" w:rsidP="00E30B3F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Korytarze podzielone są </w:t>
      </w:r>
      <w:r w:rsidRPr="00E30B3F">
        <w:rPr>
          <w:rFonts w:ascii="Times New Roman" w:hAnsi="Times New Roman" w:cs="Times New Roman"/>
        </w:rPr>
        <w:t>na strefy</w:t>
      </w:r>
      <w:r>
        <w:rPr>
          <w:rFonts w:ascii="Times New Roman" w:hAnsi="Times New Roman" w:cs="Times New Roman"/>
        </w:rPr>
        <w:t xml:space="preserve"> (obszary)</w:t>
      </w:r>
      <w:r w:rsidRPr="00E30B3F">
        <w:rPr>
          <w:rFonts w:ascii="Times New Roman" w:hAnsi="Times New Roman" w:cs="Times New Roman"/>
        </w:rPr>
        <w:t>, w których w czasie przerw mogą przebywać jedynie uczniowie przypisanego do danej strefy od</w:t>
      </w:r>
      <w:r>
        <w:rPr>
          <w:rFonts w:ascii="Times New Roman" w:hAnsi="Times New Roman" w:cs="Times New Roman"/>
        </w:rPr>
        <w:t>działu, z zastrzeżeniem ust. 23</w:t>
      </w:r>
      <w:r w:rsidRPr="00E30B3F">
        <w:rPr>
          <w:rFonts w:ascii="Times New Roman" w:hAnsi="Times New Roman" w:cs="Times New Roman"/>
        </w:rPr>
        <w:t>.</w:t>
      </w:r>
    </w:p>
    <w:p w:rsidR="00681208" w:rsidRPr="0046006C" w:rsidRDefault="00681208" w:rsidP="00DD4E4F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46006C">
        <w:rPr>
          <w:rFonts w:ascii="Times New Roman" w:hAnsi="Times New Roman" w:cs="Times New Roman"/>
        </w:rPr>
        <w:t>Podział na strefy dla poszczególnych oddziałów:</w:t>
      </w:r>
    </w:p>
    <w:p w:rsidR="00681208" w:rsidRPr="0046006C" w:rsidRDefault="00681208" w:rsidP="00DD4E4F">
      <w:pPr>
        <w:pStyle w:val="punkty"/>
        <w:numPr>
          <w:ilvl w:val="0"/>
          <w:numId w:val="40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hd w:val="clear" w:color="auto" w:fill="FFFFFF"/>
        </w:rPr>
        <w:t xml:space="preserve">Strefa </w:t>
      </w:r>
      <w:r w:rsidRPr="0046006C">
        <w:rPr>
          <w:rFonts w:ascii="Times New Roman" w:hAnsi="Times New Roman" w:cs="Times New Roman"/>
          <w:shd w:val="clear" w:color="auto" w:fill="FFFFFF"/>
        </w:rPr>
        <w:t>1</w:t>
      </w:r>
      <w:r>
        <w:rPr>
          <w:rFonts w:ascii="Times New Roman" w:hAnsi="Times New Roman" w:cs="Times New Roman"/>
          <w:shd w:val="clear" w:color="auto" w:fill="FFFFFF"/>
        </w:rPr>
        <w:t xml:space="preserve"> - k</w:t>
      </w:r>
      <w:r w:rsidRPr="0046006C">
        <w:rPr>
          <w:rFonts w:ascii="Times New Roman" w:hAnsi="Times New Roman" w:cs="Times New Roman"/>
          <w:shd w:val="clear" w:color="auto" w:fill="FFFFFF"/>
        </w:rPr>
        <w:t>lasa Ia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46006C">
        <w:rPr>
          <w:rFonts w:ascii="Times New Roman" w:hAnsi="Times New Roman" w:cs="Times New Roman"/>
          <w:shd w:val="clear" w:color="auto" w:fill="FFFFFF"/>
        </w:rPr>
        <w:t>(oznaczona kolorem pomarańczowym), II piętro: obejmuje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46006C">
        <w:rPr>
          <w:rFonts w:ascii="Times New Roman" w:hAnsi="Times New Roman" w:cs="Times New Roman"/>
          <w:shd w:val="clear" w:color="auto" w:fill="FFFFFF"/>
        </w:rPr>
        <w:t xml:space="preserve">przestrzeń od </w:t>
      </w:r>
      <w:r>
        <w:rPr>
          <w:rFonts w:ascii="Times New Roman" w:hAnsi="Times New Roman" w:cs="Times New Roman"/>
          <w:shd w:val="clear" w:color="auto" w:fill="FFFFFF"/>
        </w:rPr>
        <w:t>toalety chłopców</w:t>
      </w:r>
      <w:r w:rsidRPr="0046006C">
        <w:rPr>
          <w:rFonts w:ascii="Times New Roman" w:hAnsi="Times New Roman" w:cs="Times New Roman"/>
          <w:shd w:val="clear" w:color="auto" w:fill="FFFFFF"/>
        </w:rPr>
        <w:t xml:space="preserve"> do sali </w:t>
      </w:r>
      <w:r>
        <w:rPr>
          <w:rFonts w:ascii="Times New Roman" w:hAnsi="Times New Roman" w:cs="Times New Roman"/>
          <w:shd w:val="clear" w:color="auto" w:fill="FFFFFF"/>
        </w:rPr>
        <w:t xml:space="preserve">nr </w:t>
      </w:r>
      <w:r w:rsidRPr="0046006C">
        <w:rPr>
          <w:rFonts w:ascii="Times New Roman" w:hAnsi="Times New Roman" w:cs="Times New Roman"/>
          <w:shd w:val="clear" w:color="auto" w:fill="FFFFFF"/>
        </w:rPr>
        <w:t>30,</w:t>
      </w:r>
    </w:p>
    <w:p w:rsidR="00681208" w:rsidRPr="0046006C" w:rsidRDefault="00681208" w:rsidP="00DD4E4F">
      <w:pPr>
        <w:pStyle w:val="punkty"/>
        <w:numPr>
          <w:ilvl w:val="0"/>
          <w:numId w:val="40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46006C">
        <w:rPr>
          <w:rFonts w:ascii="Times New Roman" w:hAnsi="Times New Roman" w:cs="Times New Roman"/>
          <w:shd w:val="clear" w:color="auto" w:fill="FFFFFF"/>
        </w:rPr>
        <w:t>Strefa 2</w:t>
      </w:r>
      <w:r>
        <w:rPr>
          <w:rFonts w:ascii="Times New Roman" w:hAnsi="Times New Roman" w:cs="Times New Roman"/>
          <w:shd w:val="clear" w:color="auto" w:fill="FFFFFF"/>
        </w:rPr>
        <w:t xml:space="preserve"> – klasa Ib</w:t>
      </w:r>
      <w:r w:rsidRPr="0046006C">
        <w:rPr>
          <w:rFonts w:ascii="Times New Roman" w:hAnsi="Times New Roman" w:cs="Times New Roman"/>
          <w:shd w:val="clear" w:color="auto" w:fill="FFFFFF"/>
        </w:rPr>
        <w:t xml:space="preserve"> (oznaczona kolorem zielonym), II piętro: obejmuje przestrzeń </w:t>
      </w:r>
      <w:r w:rsidRPr="0046006C">
        <w:rPr>
          <w:rFonts w:ascii="Times New Roman" w:hAnsi="Times New Roman" w:cs="Times New Roman"/>
          <w:shd w:val="clear" w:color="auto" w:fill="FFFFFF"/>
        </w:rPr>
        <w:br/>
        <w:t xml:space="preserve">od sali </w:t>
      </w:r>
      <w:r>
        <w:rPr>
          <w:rFonts w:ascii="Times New Roman" w:hAnsi="Times New Roman" w:cs="Times New Roman"/>
          <w:shd w:val="clear" w:color="auto" w:fill="FFFFFF"/>
        </w:rPr>
        <w:t xml:space="preserve">nr </w:t>
      </w:r>
      <w:r w:rsidRPr="0046006C">
        <w:rPr>
          <w:rFonts w:ascii="Times New Roman" w:hAnsi="Times New Roman" w:cs="Times New Roman"/>
          <w:shd w:val="clear" w:color="auto" w:fill="FFFFFF"/>
        </w:rPr>
        <w:t xml:space="preserve">30 do sali </w:t>
      </w:r>
      <w:r>
        <w:rPr>
          <w:rFonts w:ascii="Times New Roman" w:hAnsi="Times New Roman" w:cs="Times New Roman"/>
          <w:shd w:val="clear" w:color="auto" w:fill="FFFFFF"/>
        </w:rPr>
        <w:t xml:space="preserve">nr </w:t>
      </w:r>
      <w:r w:rsidRPr="0046006C">
        <w:rPr>
          <w:rFonts w:ascii="Times New Roman" w:hAnsi="Times New Roman" w:cs="Times New Roman"/>
          <w:shd w:val="clear" w:color="auto" w:fill="FFFFFF"/>
        </w:rPr>
        <w:t>28,</w:t>
      </w:r>
    </w:p>
    <w:p w:rsidR="00681208" w:rsidRPr="00E418E7" w:rsidRDefault="00681208" w:rsidP="00E418E7">
      <w:pPr>
        <w:pStyle w:val="punkty"/>
        <w:numPr>
          <w:ilvl w:val="0"/>
          <w:numId w:val="40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46006C">
        <w:rPr>
          <w:rFonts w:ascii="Times New Roman" w:hAnsi="Times New Roman" w:cs="Times New Roman"/>
          <w:shd w:val="clear" w:color="auto" w:fill="FFFFFF"/>
        </w:rPr>
        <w:t>Strefa 3</w:t>
      </w:r>
      <w:r>
        <w:rPr>
          <w:rFonts w:ascii="Times New Roman" w:hAnsi="Times New Roman" w:cs="Times New Roman"/>
          <w:shd w:val="clear" w:color="auto" w:fill="FFFFFF"/>
        </w:rPr>
        <w:t xml:space="preserve"> – klasa IIa</w:t>
      </w:r>
      <w:r w:rsidRPr="0046006C">
        <w:rPr>
          <w:rFonts w:ascii="Times New Roman" w:hAnsi="Times New Roman" w:cs="Times New Roman"/>
          <w:shd w:val="clear" w:color="auto" w:fill="FFFFFF"/>
        </w:rPr>
        <w:t xml:space="preserve"> (oznaczona kolorem czerwonym), I piętro: obejmuje przestrzeń </w:t>
      </w:r>
      <w:r>
        <w:rPr>
          <w:rFonts w:ascii="Times New Roman" w:hAnsi="Times New Roman" w:cs="Times New Roman"/>
          <w:shd w:val="clear" w:color="auto" w:fill="FFFFFF"/>
        </w:rPr>
        <w:br/>
        <w:t>od klatki schodowej do toalety dziewcząt</w:t>
      </w:r>
      <w:r w:rsidRPr="0046006C">
        <w:rPr>
          <w:rFonts w:ascii="Times New Roman" w:hAnsi="Times New Roman" w:cs="Times New Roman"/>
          <w:shd w:val="clear" w:color="auto" w:fill="FFFFFF"/>
        </w:rPr>
        <w:t>,</w:t>
      </w:r>
    </w:p>
    <w:p w:rsidR="00681208" w:rsidRPr="0046006C" w:rsidRDefault="00681208" w:rsidP="00E418E7">
      <w:pPr>
        <w:pStyle w:val="punkty"/>
        <w:numPr>
          <w:ilvl w:val="0"/>
          <w:numId w:val="40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46006C">
        <w:rPr>
          <w:rFonts w:ascii="Times New Roman" w:hAnsi="Times New Roman" w:cs="Times New Roman"/>
          <w:shd w:val="clear" w:color="auto" w:fill="FFFFFF"/>
        </w:rPr>
        <w:t>Strefa 4</w:t>
      </w:r>
      <w:r>
        <w:rPr>
          <w:rFonts w:ascii="Times New Roman" w:hAnsi="Times New Roman" w:cs="Times New Roman"/>
          <w:shd w:val="clear" w:color="auto" w:fill="FFFFFF"/>
        </w:rPr>
        <w:t xml:space="preserve"> – klasa IIb</w:t>
      </w:r>
      <w:r w:rsidRPr="0046006C">
        <w:rPr>
          <w:rFonts w:ascii="Times New Roman" w:hAnsi="Times New Roman" w:cs="Times New Roman"/>
          <w:shd w:val="clear" w:color="auto" w:fill="FFFFFF"/>
        </w:rPr>
        <w:t xml:space="preserve"> (oznaczona kolorem żółtym), I piętro: obejmuje przestrzeń </w:t>
      </w:r>
      <w:r>
        <w:rPr>
          <w:rFonts w:ascii="Times New Roman" w:hAnsi="Times New Roman" w:cs="Times New Roman"/>
          <w:shd w:val="clear" w:color="auto" w:fill="FFFFFF"/>
        </w:rPr>
        <w:br/>
      </w:r>
      <w:r w:rsidRPr="0046006C">
        <w:rPr>
          <w:rFonts w:ascii="Times New Roman" w:hAnsi="Times New Roman" w:cs="Times New Roman"/>
          <w:shd w:val="clear" w:color="auto" w:fill="FFFFFF"/>
        </w:rPr>
        <w:t xml:space="preserve">od </w:t>
      </w:r>
      <w:r>
        <w:rPr>
          <w:rFonts w:ascii="Times New Roman" w:hAnsi="Times New Roman" w:cs="Times New Roman"/>
          <w:shd w:val="clear" w:color="auto" w:fill="FFFFFF"/>
        </w:rPr>
        <w:t xml:space="preserve">toalety chłopców </w:t>
      </w:r>
      <w:r w:rsidRPr="0046006C">
        <w:rPr>
          <w:rFonts w:ascii="Times New Roman" w:hAnsi="Times New Roman" w:cs="Times New Roman"/>
          <w:shd w:val="clear" w:color="auto" w:fill="FFFFFF"/>
        </w:rPr>
        <w:t>do klatki schodowej,</w:t>
      </w:r>
    </w:p>
    <w:p w:rsidR="00681208" w:rsidRPr="0046006C" w:rsidRDefault="00681208" w:rsidP="00D9624B">
      <w:pPr>
        <w:pStyle w:val="punkty"/>
        <w:numPr>
          <w:ilvl w:val="0"/>
          <w:numId w:val="40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46006C">
        <w:rPr>
          <w:rFonts w:ascii="Times New Roman" w:hAnsi="Times New Roman" w:cs="Times New Roman"/>
          <w:shd w:val="clear" w:color="auto" w:fill="FFFFFF"/>
        </w:rPr>
        <w:t>Strefa 5</w:t>
      </w:r>
      <w:r>
        <w:rPr>
          <w:rFonts w:ascii="Times New Roman" w:hAnsi="Times New Roman" w:cs="Times New Roman"/>
          <w:shd w:val="clear" w:color="auto" w:fill="FFFFFF"/>
        </w:rPr>
        <w:t xml:space="preserve"> – klasa VIa</w:t>
      </w:r>
      <w:r w:rsidRPr="0046006C">
        <w:rPr>
          <w:rFonts w:ascii="Times New Roman" w:hAnsi="Times New Roman" w:cs="Times New Roman"/>
          <w:shd w:val="clear" w:color="auto" w:fill="FFFFFF"/>
        </w:rPr>
        <w:t xml:space="preserve"> (oznaczona kolorem fioletowym), I piętro: obejmuje przestrzeń </w:t>
      </w:r>
      <w:r>
        <w:rPr>
          <w:rFonts w:ascii="Times New Roman" w:hAnsi="Times New Roman" w:cs="Times New Roman"/>
          <w:shd w:val="clear" w:color="auto" w:fill="FFFFFF"/>
        </w:rPr>
        <w:br/>
        <w:t>od toalety dziewcząt</w:t>
      </w:r>
      <w:r w:rsidRPr="0046006C">
        <w:rPr>
          <w:rFonts w:ascii="Times New Roman" w:hAnsi="Times New Roman" w:cs="Times New Roman"/>
          <w:shd w:val="clear" w:color="auto" w:fill="FFFFFF"/>
        </w:rPr>
        <w:t xml:space="preserve"> do sali gimnastycznej,</w:t>
      </w:r>
    </w:p>
    <w:p w:rsidR="00681208" w:rsidRPr="0046006C" w:rsidRDefault="00681208" w:rsidP="0046006C">
      <w:pPr>
        <w:pStyle w:val="punkty"/>
        <w:numPr>
          <w:ilvl w:val="0"/>
          <w:numId w:val="40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46006C">
        <w:rPr>
          <w:rFonts w:ascii="Times New Roman" w:hAnsi="Times New Roman" w:cs="Times New Roman"/>
          <w:shd w:val="clear" w:color="auto" w:fill="FFFFFF"/>
        </w:rPr>
        <w:t xml:space="preserve">Strefa 6 – klasa IIIa (oznaczona kolorem niebieskim), parter: obejmuje przestrzeń </w:t>
      </w:r>
      <w:r>
        <w:rPr>
          <w:rFonts w:ascii="Times New Roman" w:hAnsi="Times New Roman" w:cs="Times New Roman"/>
          <w:shd w:val="clear" w:color="auto" w:fill="FFFFFF"/>
        </w:rPr>
        <w:br/>
      </w:r>
      <w:r w:rsidRPr="0046006C">
        <w:rPr>
          <w:rFonts w:ascii="Times New Roman" w:hAnsi="Times New Roman" w:cs="Times New Roman"/>
          <w:shd w:val="clear" w:color="auto" w:fill="FFFFFF"/>
        </w:rPr>
        <w:t xml:space="preserve">od </w:t>
      </w:r>
      <w:r>
        <w:rPr>
          <w:rFonts w:ascii="Times New Roman" w:hAnsi="Times New Roman" w:cs="Times New Roman"/>
          <w:shd w:val="clear" w:color="auto" w:fill="FFFFFF"/>
        </w:rPr>
        <w:t>toalety chłopców do klatki schodowej</w:t>
      </w:r>
      <w:r w:rsidRPr="0046006C">
        <w:rPr>
          <w:rFonts w:ascii="Times New Roman" w:hAnsi="Times New Roman" w:cs="Times New Roman"/>
          <w:shd w:val="clear" w:color="auto" w:fill="FFFFFF"/>
        </w:rPr>
        <w:t>,</w:t>
      </w:r>
    </w:p>
    <w:p w:rsidR="00681208" w:rsidRPr="0046006C" w:rsidRDefault="00681208" w:rsidP="0046006C">
      <w:pPr>
        <w:pStyle w:val="punkty"/>
        <w:numPr>
          <w:ilvl w:val="0"/>
          <w:numId w:val="40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46006C">
        <w:rPr>
          <w:rFonts w:ascii="Times New Roman" w:hAnsi="Times New Roman" w:cs="Times New Roman"/>
          <w:shd w:val="clear" w:color="auto" w:fill="FFFFFF"/>
        </w:rPr>
        <w:t xml:space="preserve">Strefa 7 – klasa IIIb (oznaczona kolorem różowym), parter: obejmuje przestrzeń </w:t>
      </w:r>
      <w:r>
        <w:rPr>
          <w:rFonts w:ascii="Times New Roman" w:hAnsi="Times New Roman" w:cs="Times New Roman"/>
          <w:shd w:val="clear" w:color="auto" w:fill="FFFFFF"/>
        </w:rPr>
        <w:br/>
      </w:r>
      <w:r w:rsidRPr="0046006C">
        <w:rPr>
          <w:rFonts w:ascii="Times New Roman" w:hAnsi="Times New Roman" w:cs="Times New Roman"/>
          <w:shd w:val="clear" w:color="auto" w:fill="FFFFFF"/>
        </w:rPr>
        <w:t xml:space="preserve">od  </w:t>
      </w:r>
      <w:r>
        <w:rPr>
          <w:rFonts w:ascii="Times New Roman" w:hAnsi="Times New Roman" w:cs="Times New Roman"/>
          <w:shd w:val="clear" w:color="auto" w:fill="FFFFFF"/>
        </w:rPr>
        <w:t xml:space="preserve">klatki schodowej </w:t>
      </w:r>
      <w:r w:rsidRPr="0046006C">
        <w:rPr>
          <w:rFonts w:ascii="Times New Roman" w:hAnsi="Times New Roman" w:cs="Times New Roman"/>
          <w:shd w:val="clear" w:color="auto" w:fill="FFFFFF"/>
        </w:rPr>
        <w:t>do świetlicy szkolnej.</w:t>
      </w:r>
    </w:p>
    <w:p w:rsidR="00681208" w:rsidRPr="00E30B3F" w:rsidRDefault="00681208" w:rsidP="00E30B3F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E30B3F">
        <w:rPr>
          <w:rFonts w:ascii="Times New Roman" w:hAnsi="Times New Roman" w:cs="Times New Roman"/>
        </w:rPr>
        <w:t>Zadaniem nauczyciela dyżurującego jest dbanie o to, aby uczniowie przebywali w czasie przerw wyłącznie w swoim gronie, bez kontaktu z uczniami z oddziałów pr</w:t>
      </w:r>
      <w:r>
        <w:rPr>
          <w:rFonts w:ascii="Times New Roman" w:hAnsi="Times New Roman" w:cs="Times New Roman"/>
        </w:rPr>
        <w:t>zypisanych do innej strefy, aby zminimalizować ryzyko ewentualnego rozprzestrzeniania</w:t>
      </w:r>
      <w:r w:rsidRPr="00E30B3F">
        <w:rPr>
          <w:rFonts w:ascii="Times New Roman" w:hAnsi="Times New Roman" w:cs="Times New Roman"/>
        </w:rPr>
        <w:t xml:space="preserve"> się wirusa.</w:t>
      </w:r>
    </w:p>
    <w:p w:rsidR="00681208" w:rsidRPr="00E30B3F" w:rsidRDefault="00681208" w:rsidP="00E30B3F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E30B3F">
        <w:rPr>
          <w:rFonts w:ascii="Times New Roman" w:hAnsi="Times New Roman" w:cs="Times New Roman"/>
        </w:rPr>
        <w:t>W razie konieczności przejścia przez strefę przeznaczoną dla innego oddziału uczniowie są obowiązani do zachowania dystansu społecznego m</w:t>
      </w:r>
      <w:r>
        <w:rPr>
          <w:rFonts w:ascii="Times New Roman" w:hAnsi="Times New Roman" w:cs="Times New Roman"/>
        </w:rPr>
        <w:t xml:space="preserve">in. 1,5 m od ucznia innej grupy.  </w:t>
      </w:r>
      <w:r>
        <w:rPr>
          <w:rFonts w:ascii="Times New Roman" w:hAnsi="Times New Roman" w:cs="Times New Roman"/>
        </w:rPr>
        <w:br/>
        <w:t>W przypadku braku możliwości zachowania ww. dystansu obowiązuje każdego ucznia maseczka (przyłbica).</w:t>
      </w:r>
    </w:p>
    <w:p w:rsidR="00681208" w:rsidRPr="003D153B" w:rsidRDefault="00681208" w:rsidP="00CD3138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6A0F5B">
        <w:rPr>
          <w:rFonts w:ascii="Times New Roman" w:hAnsi="Times New Roman" w:cs="Times New Roman"/>
        </w:rPr>
        <w:t>Zaleca się korzystanie przez uczniów z boiska szkolnego oraz pobyt na świeżym powietrzu na terenie szkoły, w tym w czasie przerw.</w:t>
      </w:r>
      <w:r>
        <w:rPr>
          <w:rFonts w:ascii="Times New Roman" w:hAnsi="Times New Roman" w:cs="Times New Roman"/>
        </w:rPr>
        <w:t xml:space="preserve"> O wyjściu klasy (grupy) w danym dniu na teren szkolny decyduje nauczyciel prowadzący zajęcia, biorąc pod uwagę przede wszystkim warunki atmosferyczne panujące na zewnątrz.</w:t>
      </w:r>
    </w:p>
    <w:p w:rsidR="00681208" w:rsidRPr="001F0C6D" w:rsidRDefault="00681208" w:rsidP="000D5B06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6A0F5B">
        <w:rPr>
          <w:rFonts w:ascii="Times New Roman" w:hAnsi="Times New Roman" w:cs="Times New Roman"/>
        </w:rPr>
        <w:t>Podczas realizacji zajęć, w tym zajęć wychowania fizycznego i sportowych, w których nie można zachować dystansu, należy ograniczyć ćwiczenia i gry kontaktowe.</w:t>
      </w:r>
    </w:p>
    <w:p w:rsidR="00681208" w:rsidRPr="001F0C6D" w:rsidRDefault="00681208" w:rsidP="001F0C6D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002B65">
        <w:rPr>
          <w:rFonts w:ascii="Times New Roman" w:hAnsi="Times New Roman" w:cs="Times New Roman"/>
        </w:rPr>
        <w:t>Po zakończonych zajęciach edukacyjnych w szkole uczniowie danej klasy są sprowadzani do szatni przez nauczyciela z zachowaniem dystansu społecznego w stosunku do uczniów i</w:t>
      </w:r>
      <w:r>
        <w:rPr>
          <w:rFonts w:ascii="Times New Roman" w:hAnsi="Times New Roman" w:cs="Times New Roman"/>
        </w:rPr>
        <w:t>nnych klas i pracowników szkoły.</w:t>
      </w:r>
    </w:p>
    <w:p w:rsidR="00681208" w:rsidRDefault="00681208" w:rsidP="003D153B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733B6A">
        <w:rPr>
          <w:rFonts w:ascii="Times New Roman" w:hAnsi="Times New Roman" w:cs="Times New Roman"/>
        </w:rPr>
        <w:t xml:space="preserve">Zajęcia świetlicowe odbywają się w świetlicy szkolnej, a </w:t>
      </w:r>
      <w:r>
        <w:rPr>
          <w:rFonts w:ascii="Times New Roman" w:hAnsi="Times New Roman" w:cs="Times New Roman"/>
        </w:rPr>
        <w:t xml:space="preserve">także w </w:t>
      </w:r>
      <w:r w:rsidRPr="00733B6A">
        <w:rPr>
          <w:rFonts w:ascii="Times New Roman" w:hAnsi="Times New Roman" w:cs="Times New Roman"/>
        </w:rPr>
        <w:t xml:space="preserve">razie potrzeby w innych salach dydaktycznych. Do regulaminu korzystania z zajęć świetlicowych zostały wprowadzone zapisy, dotyczące zachowania bezpieczeństwa w czasie epidemii. </w:t>
      </w:r>
      <w:r>
        <w:rPr>
          <w:rFonts w:ascii="Times New Roman" w:hAnsi="Times New Roman" w:cs="Times New Roman"/>
        </w:rPr>
        <w:br/>
      </w:r>
      <w:r w:rsidRPr="00733B6A">
        <w:rPr>
          <w:rFonts w:ascii="Times New Roman" w:hAnsi="Times New Roman" w:cs="Times New Roman"/>
        </w:rPr>
        <w:t xml:space="preserve">W </w:t>
      </w:r>
      <w:r>
        <w:rPr>
          <w:rFonts w:ascii="Times New Roman" w:hAnsi="Times New Roman" w:cs="Times New Roman"/>
        </w:rPr>
        <w:t xml:space="preserve">pomieszczeniu </w:t>
      </w:r>
      <w:r w:rsidRPr="00733B6A">
        <w:rPr>
          <w:rFonts w:ascii="Times New Roman" w:hAnsi="Times New Roman" w:cs="Times New Roman"/>
        </w:rPr>
        <w:t>ś</w:t>
      </w:r>
      <w:r>
        <w:rPr>
          <w:rFonts w:ascii="Times New Roman" w:hAnsi="Times New Roman" w:cs="Times New Roman"/>
        </w:rPr>
        <w:t xml:space="preserve">wietlicy </w:t>
      </w:r>
      <w:r w:rsidRPr="00733B6A">
        <w:rPr>
          <w:rFonts w:ascii="Times New Roman" w:hAnsi="Times New Roman" w:cs="Times New Roman"/>
        </w:rPr>
        <w:t xml:space="preserve">znajdują się środki do dezynfekcji rąk umożliwiające łatwy dostęp dla wychowanków pod nadzorem opiekuna. Świetlice należy wietrzyć (nie rzadziej, niż co godzinę w trakcie przebywania dzieci w świetlicy), w tym </w:t>
      </w:r>
      <w:r>
        <w:rPr>
          <w:rFonts w:ascii="Times New Roman" w:hAnsi="Times New Roman" w:cs="Times New Roman"/>
        </w:rPr>
        <w:br/>
      </w:r>
      <w:r w:rsidRPr="00733B6A">
        <w:rPr>
          <w:rFonts w:ascii="Times New Roman" w:hAnsi="Times New Roman" w:cs="Times New Roman"/>
        </w:rPr>
        <w:t xml:space="preserve">w szczególności przed przyjęciem wychowanków oraz po przeprowadzeniu dezynfekcji. </w:t>
      </w:r>
      <w:r>
        <w:rPr>
          <w:rFonts w:ascii="Times New Roman" w:hAnsi="Times New Roman" w:cs="Times New Roman"/>
        </w:rPr>
        <w:br/>
        <w:t>Dezynfekcję świetlicy należy przeprowadzić po każdym dniu, lub jeżeli korzystają z niej różne grupy, to po każdej grupie.</w:t>
      </w:r>
    </w:p>
    <w:p w:rsidR="00681208" w:rsidRDefault="00681208" w:rsidP="001F0C6D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okresie epidemii nie zaleca się organizowania</w:t>
      </w:r>
      <w:r w:rsidRPr="001F0C6D">
        <w:rPr>
          <w:rFonts w:ascii="Times New Roman" w:hAnsi="Times New Roman" w:cs="Times New Roman"/>
        </w:rPr>
        <w:t xml:space="preserve"> wycieczek szkolnych i wyjść klasowych (teatr, kino, muzeum, filharmonia). </w:t>
      </w:r>
    </w:p>
    <w:p w:rsidR="00681208" w:rsidRDefault="00681208" w:rsidP="00DC65B5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Organizowanie</w:t>
      </w:r>
      <w:r w:rsidRPr="002C221E">
        <w:rPr>
          <w:rFonts w:ascii="Times New Roman" w:hAnsi="Times New Roman" w:cs="Times New Roman"/>
        </w:rPr>
        <w:t xml:space="preserve"> uroczystości i</w:t>
      </w:r>
      <w:r>
        <w:rPr>
          <w:rFonts w:ascii="Times New Roman" w:hAnsi="Times New Roman" w:cs="Times New Roman"/>
        </w:rPr>
        <w:t xml:space="preserve"> imprez szkolnych będzie możliwe</w:t>
      </w:r>
      <w:r w:rsidRPr="002C221E">
        <w:rPr>
          <w:rFonts w:ascii="Times New Roman" w:hAnsi="Times New Roman" w:cs="Times New Roman"/>
        </w:rPr>
        <w:t xml:space="preserve"> jedynie w mniejszych grupach z podziałem na wiek uczniów z zachowaniem wszelkich zasad bezpieczeństwa</w:t>
      </w:r>
      <w:r>
        <w:rPr>
          <w:rFonts w:ascii="Times New Roman" w:hAnsi="Times New Roman" w:cs="Times New Roman"/>
        </w:rPr>
        <w:t>.</w:t>
      </w:r>
    </w:p>
    <w:p w:rsidR="00681208" w:rsidRPr="004B253F" w:rsidRDefault="00681208" w:rsidP="004B253F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DC65B5">
        <w:rPr>
          <w:rFonts w:ascii="Times New Roman" w:hAnsi="Times New Roman" w:cs="Times New Roman"/>
        </w:rPr>
        <w:t>Zaleca się organizację konkursów szkolnych w formie zdalnej.</w:t>
      </w:r>
    </w:p>
    <w:p w:rsidR="00681208" w:rsidRDefault="00681208" w:rsidP="00183242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Zajęcia dodatkowe (pozalekcyjne) dla uczniów z tego samego zespołu klasowego powinny odbywać się w sali lekcyjnej danej klasy. Natomiast w przypadku grupy uczniów z różnych klas zajęcia odbywają w przydzielonej zgodnie z planem sali, po wcześniejszej dezynfekcji powierzchni dotykowych oraz z zachowaniem w miarę możliwości odpowiedniego dystansu między uczniami, a także nauczycielem prowadzącym zajęcia. </w:t>
      </w:r>
    </w:p>
    <w:p w:rsidR="00681208" w:rsidRPr="00493A4A" w:rsidRDefault="00681208" w:rsidP="00493A4A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493A4A">
        <w:rPr>
          <w:rFonts w:ascii="Times New Roman" w:hAnsi="Times New Roman" w:cs="Times New Roman"/>
        </w:rPr>
        <w:t xml:space="preserve">W szkole ustalone zostały zasady korzystania z biblioteki szkolnej oraz godziny jej pracy, które uwzględniają m.in. konieczny okres 2 dni kwarantanny dla książek i innych materiałów przechowywanych w bibliotekach. Szczegółowe zasady korzystania </w:t>
      </w:r>
      <w:r>
        <w:rPr>
          <w:rFonts w:ascii="Times New Roman" w:hAnsi="Times New Roman" w:cs="Times New Roman"/>
        </w:rPr>
        <w:br/>
      </w:r>
      <w:r w:rsidRPr="00493A4A">
        <w:rPr>
          <w:rFonts w:ascii="Times New Roman" w:hAnsi="Times New Roman" w:cs="Times New Roman"/>
        </w:rPr>
        <w:t>z biblioteki są upowszechnione na tablicy informacyjnej przed wejściem do biblioteki szkolnej oraz na stronie internetowej szkoły.</w:t>
      </w:r>
    </w:p>
    <w:p w:rsidR="00681208" w:rsidRPr="00CF1DB9" w:rsidRDefault="00681208" w:rsidP="00CF1DB9">
      <w:pPr>
        <w:pStyle w:val="punkty"/>
        <w:numPr>
          <w:ilvl w:val="3"/>
          <w:numId w:val="3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EA092D">
        <w:rPr>
          <w:rFonts w:ascii="Times New Roman" w:hAnsi="Times New Roman" w:cs="Times New Roman"/>
        </w:rPr>
        <w:t xml:space="preserve">We współpracy z pielęgniarką szkolną, ustalone zostały zasady korzystania z gabinetu profilaktyki zdrowotnej oraz godziny jego pracy, uwzględniając wymagania określone </w:t>
      </w:r>
      <w:r w:rsidRPr="00EA092D">
        <w:rPr>
          <w:rFonts w:ascii="Times New Roman" w:hAnsi="Times New Roman" w:cs="Times New Roman"/>
        </w:rPr>
        <w:br/>
        <w:t>w przepisach prawa oraz aktualnych wytycznych m.in. Ministerstwa Zdrowi</w:t>
      </w:r>
      <w:r>
        <w:rPr>
          <w:rFonts w:ascii="Times New Roman" w:hAnsi="Times New Roman" w:cs="Times New Roman"/>
        </w:rPr>
        <w:t xml:space="preserve">a </w:t>
      </w:r>
      <w:r>
        <w:rPr>
          <w:rFonts w:ascii="Times New Roman" w:hAnsi="Times New Roman" w:cs="Times New Roman"/>
        </w:rPr>
        <w:br/>
        <w:t>i Narodowego Funduszu Zdrowia.</w:t>
      </w:r>
    </w:p>
    <w:p w:rsidR="00681208" w:rsidRDefault="00681208" w:rsidP="00383D0F">
      <w:pPr>
        <w:pStyle w:val="punkty"/>
        <w:numPr>
          <w:ilvl w:val="0"/>
          <w:numId w:val="0"/>
        </w:numPr>
        <w:rPr>
          <w:rFonts w:cs="Times New Roman"/>
        </w:rPr>
      </w:pPr>
    </w:p>
    <w:p w:rsidR="00681208" w:rsidRDefault="00681208" w:rsidP="00070D5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3</w:t>
      </w:r>
    </w:p>
    <w:p w:rsidR="00681208" w:rsidRPr="00070D55" w:rsidRDefault="00681208" w:rsidP="00070D55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Default="00681208" w:rsidP="00070D5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D153B">
        <w:rPr>
          <w:rFonts w:ascii="Times New Roman" w:hAnsi="Times New Roman" w:cs="Times New Roman"/>
          <w:b/>
          <w:bCs/>
          <w:sz w:val="24"/>
          <w:szCs w:val="24"/>
        </w:rPr>
        <w:t>Higiena, czyszczenie i dezynfekcja pomieszczeń i powierzchni</w:t>
      </w:r>
    </w:p>
    <w:p w:rsidR="00681208" w:rsidRPr="00AC0E72" w:rsidRDefault="00681208" w:rsidP="00AC0E72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AC0E72">
        <w:rPr>
          <w:rFonts w:ascii="Times New Roman" w:hAnsi="Times New Roman" w:cs="Times New Roman"/>
        </w:rPr>
        <w:t>W szkole obowiązują bezwzględnie ogólne zasady higieny: częste mycie rąk (po przyjściu do szkoły należy bezzwłocznie umyć ręce), ochrona</w:t>
      </w:r>
      <w:r>
        <w:rPr>
          <w:rFonts w:ascii="Times New Roman" w:hAnsi="Times New Roman" w:cs="Times New Roman"/>
        </w:rPr>
        <w:t xml:space="preserve"> ust i nosa podczas </w:t>
      </w:r>
      <w:r w:rsidRPr="00AC0E72">
        <w:rPr>
          <w:rFonts w:ascii="Times New Roman" w:hAnsi="Times New Roman" w:cs="Times New Roman"/>
        </w:rPr>
        <w:t>kaszlu</w:t>
      </w:r>
      <w:r>
        <w:rPr>
          <w:rFonts w:ascii="Times New Roman" w:hAnsi="Times New Roman" w:cs="Times New Roman"/>
        </w:rPr>
        <w:t xml:space="preserve"> i kichania</w:t>
      </w:r>
      <w:r w:rsidRPr="00AC0E72">
        <w:rPr>
          <w:rFonts w:ascii="Times New Roman" w:hAnsi="Times New Roman" w:cs="Times New Roman"/>
        </w:rPr>
        <w:t xml:space="preserve"> oraz unikanie dotykania oczu, nosa i ust.</w:t>
      </w:r>
    </w:p>
    <w:p w:rsidR="00681208" w:rsidRPr="00E94220" w:rsidRDefault="00681208" w:rsidP="00E94220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BD74AB">
        <w:rPr>
          <w:rFonts w:ascii="Times New Roman" w:hAnsi="Times New Roman" w:cs="Times New Roman"/>
        </w:rPr>
        <w:t xml:space="preserve">Przy wejściu </w:t>
      </w:r>
      <w:r>
        <w:rPr>
          <w:rFonts w:ascii="Times New Roman" w:hAnsi="Times New Roman" w:cs="Times New Roman"/>
        </w:rPr>
        <w:t xml:space="preserve">do budynku szkoły umieszczona jest </w:t>
      </w:r>
      <w:r w:rsidRPr="00E94220">
        <w:rPr>
          <w:rFonts w:ascii="Times New Roman" w:hAnsi="Times New Roman" w:cs="Times New Roman"/>
          <w:color w:val="000000"/>
        </w:rPr>
        <w:t xml:space="preserve">informacja z </w:t>
      </w:r>
      <w:r w:rsidRPr="00E94220">
        <w:rPr>
          <w:rFonts w:ascii="Times New Roman" w:hAnsi="Times New Roman" w:cs="Times New Roman"/>
        </w:rPr>
        <w:t>numerami telefonów powiatowej stacji sanitarno-epidemiologicznej, oddziału zakaźnego szpitala i służb medycznych</w:t>
      </w:r>
      <w:r>
        <w:rPr>
          <w:rFonts w:ascii="Times New Roman" w:hAnsi="Times New Roman" w:cs="Times New Roman"/>
          <w:color w:val="FF0000"/>
        </w:rPr>
        <w:t>.</w:t>
      </w:r>
    </w:p>
    <w:p w:rsidR="00681208" w:rsidRPr="00BD74AB" w:rsidRDefault="00681208" w:rsidP="00BD74AB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 xml:space="preserve">Pracownicy obsługi monitorujący wejścia osób do szkoły są zobowiązani </w:t>
      </w:r>
      <w:r w:rsidRPr="00BD74AB">
        <w:rPr>
          <w:rFonts w:ascii="Times New Roman" w:hAnsi="Times New Roman" w:cs="Times New Roman"/>
        </w:rPr>
        <w:t xml:space="preserve">dopilnować, aby wszystkie osoby trzecie, w tym rodzice uczniów, wchodzące do szkoły dezynfekowały dłonie lub zakładały rękawiczki ochronne, miały zakryte usta i nos oraz nie przekraczały obowiązujących </w:t>
      </w:r>
      <w:r w:rsidRPr="00BD74AB">
        <w:rPr>
          <w:rFonts w:ascii="Times New Roman" w:hAnsi="Times New Roman" w:cs="Times New Roman"/>
          <w:color w:val="000000"/>
        </w:rPr>
        <w:t>stref przebywania.</w:t>
      </w:r>
    </w:p>
    <w:p w:rsidR="00681208" w:rsidRPr="00D83FC6" w:rsidRDefault="00681208" w:rsidP="00BD74AB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BD74AB">
        <w:rPr>
          <w:rFonts w:ascii="Times New Roman" w:hAnsi="Times New Roman" w:cs="Times New Roman"/>
          <w:color w:val="000000"/>
        </w:rPr>
        <w:t>Należy regularnie myć ręce wodą z mydłem</w:t>
      </w:r>
      <w:r>
        <w:rPr>
          <w:rFonts w:ascii="Times New Roman" w:hAnsi="Times New Roman" w:cs="Times New Roman"/>
          <w:color w:val="000000"/>
        </w:rPr>
        <w:t xml:space="preserve">. Wychowawcy klas (nauczyciele) </w:t>
      </w:r>
      <w:r>
        <w:rPr>
          <w:rFonts w:ascii="Times New Roman" w:hAnsi="Times New Roman" w:cs="Times New Roman"/>
          <w:color w:val="000000"/>
        </w:rPr>
        <w:br/>
        <w:t xml:space="preserve">są zobligowani </w:t>
      </w:r>
      <w:r w:rsidRPr="00BD74AB">
        <w:rPr>
          <w:rFonts w:ascii="Times New Roman" w:hAnsi="Times New Roman" w:cs="Times New Roman"/>
          <w:color w:val="000000"/>
        </w:rPr>
        <w:t>dopilnować, aby robili to uczniowie,</w:t>
      </w:r>
      <w:r>
        <w:rPr>
          <w:rFonts w:ascii="Times New Roman" w:hAnsi="Times New Roman" w:cs="Times New Roman"/>
          <w:color w:val="000000"/>
        </w:rPr>
        <w:t xml:space="preserve"> </w:t>
      </w:r>
      <w:r w:rsidRPr="00BD74AB">
        <w:rPr>
          <w:rFonts w:ascii="Times New Roman" w:hAnsi="Times New Roman" w:cs="Times New Roman"/>
          <w:color w:val="000000"/>
        </w:rPr>
        <w:t>szczególnie po przyj</w:t>
      </w:r>
      <w:r>
        <w:rPr>
          <w:rFonts w:ascii="Times New Roman" w:hAnsi="Times New Roman" w:cs="Times New Roman"/>
          <w:color w:val="000000"/>
        </w:rPr>
        <w:t xml:space="preserve">ściu do szkoły, przed jedzeniem, </w:t>
      </w:r>
      <w:r w:rsidRPr="00BD74AB">
        <w:rPr>
          <w:rFonts w:ascii="Times New Roman" w:hAnsi="Times New Roman" w:cs="Times New Roman"/>
          <w:color w:val="000000"/>
        </w:rPr>
        <w:t>po powrocie ze świeżego powietrza i po skorzystaniu z toalety.</w:t>
      </w:r>
    </w:p>
    <w:p w:rsidR="00681208" w:rsidRPr="00292BCE" w:rsidRDefault="00681208" w:rsidP="00D83FC6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D83FC6">
        <w:rPr>
          <w:rFonts w:ascii="Times New Roman" w:hAnsi="Times New Roman" w:cs="Times New Roman"/>
        </w:rPr>
        <w:t>Szkoła wyposażona jest w środki dezynfekujące niezbędne do odkażania pomocy</w:t>
      </w:r>
      <w:r>
        <w:rPr>
          <w:rFonts w:ascii="Times New Roman" w:hAnsi="Times New Roman" w:cs="Times New Roman"/>
        </w:rPr>
        <w:t xml:space="preserve"> </w:t>
      </w:r>
      <w:r w:rsidRPr="00D83FC6">
        <w:rPr>
          <w:rFonts w:ascii="Times New Roman" w:hAnsi="Times New Roman" w:cs="Times New Roman"/>
        </w:rPr>
        <w:t>dydaktycznych i elementów stałych oraz środki do dezynfekcji rąk.</w:t>
      </w:r>
    </w:p>
    <w:p w:rsidR="00681208" w:rsidRPr="00292BCE" w:rsidRDefault="00681208" w:rsidP="00292BCE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6A0F5B">
        <w:rPr>
          <w:rFonts w:ascii="Times New Roman" w:hAnsi="Times New Roman" w:cs="Times New Roman"/>
        </w:rPr>
        <w:t xml:space="preserve">Przedmioty i sprzęty znajdujące się w sali, których nie można skutecznie umyć, uprać lub dezynfekować, należy usunąć lub uniemożliwić do nich dostęp. Przybory do ćwiczeń (piłki, skakanki, obręcze itp.) wykorzystywane podczas zajęć </w:t>
      </w:r>
      <w:r>
        <w:rPr>
          <w:rFonts w:ascii="Times New Roman" w:hAnsi="Times New Roman" w:cs="Times New Roman"/>
        </w:rPr>
        <w:t>należy czyścić lub dezynfekować po każdej grupie uczniów.</w:t>
      </w:r>
    </w:p>
    <w:p w:rsidR="00681208" w:rsidRPr="00D83FC6" w:rsidRDefault="00681208" w:rsidP="00292BCE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6A0F5B">
        <w:rPr>
          <w:rFonts w:ascii="Times New Roman" w:hAnsi="Times New Roman" w:cs="Times New Roman"/>
        </w:rPr>
        <w:t>W sali gimnastycznej używany sprzęt sportowy oraz podłoga powinny zostać umyte detergentem lub zdezynfekowane po każdym dniu zajęć, a w miarę m</w:t>
      </w:r>
      <w:r>
        <w:rPr>
          <w:rFonts w:ascii="Times New Roman" w:hAnsi="Times New Roman" w:cs="Times New Roman"/>
        </w:rPr>
        <w:t>ożliwości po każdych zajęciach.</w:t>
      </w:r>
    </w:p>
    <w:p w:rsidR="00681208" w:rsidRPr="00BD74AB" w:rsidRDefault="00681208" w:rsidP="00BD74AB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000000"/>
        </w:rPr>
        <w:t xml:space="preserve">Na terenie szkoły prowadzony jest </w:t>
      </w:r>
      <w:r w:rsidRPr="00BD74AB">
        <w:rPr>
          <w:rFonts w:ascii="Times New Roman" w:hAnsi="Times New Roman" w:cs="Times New Roman"/>
          <w:color w:val="000000"/>
        </w:rPr>
        <w:t>monitoring codziennych prac porządkowych, ze szczególnym</w:t>
      </w:r>
      <w:r>
        <w:rPr>
          <w:rFonts w:ascii="Times New Roman" w:hAnsi="Times New Roman" w:cs="Times New Roman"/>
          <w:color w:val="000000"/>
        </w:rPr>
        <w:t xml:space="preserve"> </w:t>
      </w:r>
      <w:r w:rsidRPr="00BD74AB">
        <w:rPr>
          <w:rFonts w:ascii="Times New Roman" w:hAnsi="Times New Roman" w:cs="Times New Roman"/>
          <w:color w:val="000000"/>
        </w:rPr>
        <w:t>uwzględnieniem utrzymywania w czystości sal zajęć, pomieszczeń sanitarno</w:t>
      </w:r>
      <w:r>
        <w:rPr>
          <w:rFonts w:ascii="Times New Roman" w:hAnsi="Times New Roman" w:cs="Times New Roman"/>
          <w:color w:val="000000"/>
        </w:rPr>
        <w:t>-</w:t>
      </w:r>
      <w:r w:rsidRPr="00BD74AB">
        <w:rPr>
          <w:rFonts w:ascii="Times New Roman" w:hAnsi="Times New Roman" w:cs="Times New Roman"/>
          <w:color w:val="000000"/>
        </w:rPr>
        <w:t>higienicznych, ciągów komunikacyjnych, dezynfekcji</w:t>
      </w:r>
      <w:r>
        <w:rPr>
          <w:rFonts w:ascii="Times New Roman" w:hAnsi="Times New Roman" w:cs="Times New Roman"/>
          <w:color w:val="000000"/>
        </w:rPr>
        <w:t xml:space="preserve"> </w:t>
      </w:r>
      <w:r w:rsidRPr="00BD74AB">
        <w:rPr>
          <w:rFonts w:ascii="Times New Roman" w:hAnsi="Times New Roman" w:cs="Times New Roman"/>
          <w:color w:val="000000"/>
        </w:rPr>
        <w:t>powierzchni dotykowych</w:t>
      </w:r>
      <w:r>
        <w:rPr>
          <w:rFonts w:ascii="Times New Roman" w:hAnsi="Times New Roman" w:cs="Times New Roman"/>
        </w:rPr>
        <w:t xml:space="preserve">- </w:t>
      </w:r>
      <w:r w:rsidRPr="00BD74AB">
        <w:rPr>
          <w:rFonts w:ascii="Times New Roman" w:hAnsi="Times New Roman" w:cs="Times New Roman"/>
          <w:color w:val="000000"/>
        </w:rPr>
        <w:t>poręczy, klamek i powierzchni płaskich, w tym blatów w salach i w pomieszczeniach spożywania posiłków, klawiatur, włączników.</w:t>
      </w:r>
    </w:p>
    <w:p w:rsidR="00681208" w:rsidRPr="00BD74AB" w:rsidRDefault="00681208" w:rsidP="00BD74AB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BD74AB">
        <w:rPr>
          <w:rFonts w:ascii="Times New Roman" w:hAnsi="Times New Roman" w:cs="Times New Roman"/>
          <w:color w:val="000000"/>
        </w:rPr>
        <w:t>Przeprowadzając dezynfekcję, należy ściśle przestrzegać zaleceń producenta znajdujących się na opakowaniu środka do dezynfekcji. Ważne jest ścisłe przestrzeganie czasu niezbędnego do wywietrzenia dezynfekowanych pomieszczeń i przedmiotów, tak aby uczniowie nie byli narażeni na wdychanie oparów środków służących do dezynfekcji.</w:t>
      </w:r>
    </w:p>
    <w:p w:rsidR="00681208" w:rsidRPr="00BD74AB" w:rsidRDefault="00681208" w:rsidP="00BD74AB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BD74AB">
        <w:rPr>
          <w:rFonts w:ascii="Times New Roman" w:hAnsi="Times New Roman" w:cs="Times New Roman"/>
          <w:color w:val="000000"/>
        </w:rPr>
        <w:t>W pomieszczeniach sanitarno</w:t>
      </w:r>
      <w:r>
        <w:rPr>
          <w:rFonts w:ascii="Times New Roman" w:hAnsi="Times New Roman" w:cs="Times New Roman"/>
          <w:color w:val="000000"/>
        </w:rPr>
        <w:t>-</w:t>
      </w:r>
      <w:r w:rsidRPr="00BD74AB">
        <w:rPr>
          <w:rFonts w:ascii="Times New Roman" w:hAnsi="Times New Roman" w:cs="Times New Roman"/>
          <w:color w:val="000000"/>
        </w:rPr>
        <w:t xml:space="preserve">higienicznych </w:t>
      </w:r>
      <w:r>
        <w:rPr>
          <w:rFonts w:ascii="Times New Roman" w:hAnsi="Times New Roman" w:cs="Times New Roman"/>
          <w:color w:val="000000"/>
        </w:rPr>
        <w:t xml:space="preserve">znajdują się plakaty z zasadami </w:t>
      </w:r>
      <w:r w:rsidRPr="00BD74AB">
        <w:rPr>
          <w:rFonts w:ascii="Times New Roman" w:hAnsi="Times New Roman" w:cs="Times New Roman"/>
          <w:color w:val="000000"/>
        </w:rPr>
        <w:t>prawidłowego mycia rąk, a przy dozownik</w:t>
      </w:r>
      <w:r>
        <w:rPr>
          <w:rFonts w:ascii="Times New Roman" w:hAnsi="Times New Roman" w:cs="Times New Roman"/>
          <w:color w:val="000000"/>
        </w:rPr>
        <w:t xml:space="preserve">ach z płynem do dezynfekcji rąk - </w:t>
      </w:r>
      <w:r w:rsidRPr="00BD74AB">
        <w:rPr>
          <w:rFonts w:ascii="Times New Roman" w:hAnsi="Times New Roman" w:cs="Times New Roman"/>
          <w:color w:val="000000"/>
        </w:rPr>
        <w:t>instrukcje dezynfekcji.</w:t>
      </w:r>
    </w:p>
    <w:p w:rsidR="00681208" w:rsidRPr="00BD74AB" w:rsidRDefault="00681208" w:rsidP="00BD74AB">
      <w:pPr>
        <w:pStyle w:val="punkty"/>
        <w:numPr>
          <w:ilvl w:val="0"/>
          <w:numId w:val="15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BD74AB">
        <w:rPr>
          <w:rFonts w:ascii="Times New Roman" w:hAnsi="Times New Roman" w:cs="Times New Roman"/>
          <w:color w:val="000000"/>
        </w:rPr>
        <w:t>Należy na bieżąco</w:t>
      </w:r>
      <w:r>
        <w:rPr>
          <w:rFonts w:ascii="Times New Roman" w:hAnsi="Times New Roman" w:cs="Times New Roman"/>
          <w:color w:val="000000"/>
        </w:rPr>
        <w:t xml:space="preserve"> </w:t>
      </w:r>
      <w:r w:rsidRPr="00BD74AB">
        <w:rPr>
          <w:rFonts w:ascii="Times New Roman" w:hAnsi="Times New Roman" w:cs="Times New Roman"/>
          <w:color w:val="000000"/>
        </w:rPr>
        <w:t>dbać o czystość urządzeń sanitarno-higienicznych, w tym ich dezynfekcję lub</w:t>
      </w:r>
      <w:r w:rsidRPr="00BD74AB">
        <w:rPr>
          <w:rFonts w:ascii="Times New Roman" w:hAnsi="Times New Roman" w:cs="Times New Roman"/>
        </w:rPr>
        <w:t xml:space="preserve"> czyszczenie z użyciem detergentu. </w:t>
      </w:r>
    </w:p>
    <w:p w:rsidR="00681208" w:rsidRPr="002D7DB1" w:rsidRDefault="00681208" w:rsidP="00BD74AB">
      <w:pPr>
        <w:pStyle w:val="punkty"/>
        <w:numPr>
          <w:ilvl w:val="0"/>
          <w:numId w:val="15"/>
        </w:numPr>
        <w:spacing w:before="0" w:line="288" w:lineRule="auto"/>
        <w:jc w:val="both"/>
        <w:rPr>
          <w:rStyle w:val="Hyperlink"/>
          <w:rFonts w:ascii="Times New Roman" w:hAnsi="Times New Roman" w:cs="Times New Roman"/>
          <w:color w:val="000000"/>
          <w:u w:val="none"/>
        </w:rPr>
      </w:pPr>
      <w:r>
        <w:rPr>
          <w:rFonts w:ascii="Times New Roman" w:hAnsi="Times New Roman" w:cs="Times New Roman"/>
          <w:color w:val="000000"/>
        </w:rPr>
        <w:t>N</w:t>
      </w:r>
      <w:r w:rsidRPr="00BD74AB">
        <w:rPr>
          <w:rFonts w:ascii="Times New Roman" w:hAnsi="Times New Roman" w:cs="Times New Roman"/>
          <w:color w:val="000000"/>
        </w:rPr>
        <w:t xml:space="preserve">a terenie szkoły </w:t>
      </w:r>
      <w:r>
        <w:rPr>
          <w:rFonts w:ascii="Times New Roman" w:hAnsi="Times New Roman" w:cs="Times New Roman"/>
          <w:color w:val="000000"/>
        </w:rPr>
        <w:t xml:space="preserve">określone zostały zasady wyrzucania używanych masek i </w:t>
      </w:r>
      <w:r w:rsidRPr="00BD74AB">
        <w:rPr>
          <w:rFonts w:ascii="Times New Roman" w:hAnsi="Times New Roman" w:cs="Times New Roman"/>
          <w:color w:val="000000"/>
        </w:rPr>
        <w:t>rękawic jednorazowych</w:t>
      </w:r>
      <w:r>
        <w:rPr>
          <w:rFonts w:ascii="Times New Roman" w:hAnsi="Times New Roman" w:cs="Times New Roman"/>
          <w:color w:val="000000"/>
        </w:rPr>
        <w:t>.</w:t>
      </w:r>
    </w:p>
    <w:p w:rsidR="00681208" w:rsidRDefault="00681208" w:rsidP="00BD74AB">
      <w:pPr>
        <w:pStyle w:val="punkty"/>
        <w:numPr>
          <w:ilvl w:val="0"/>
          <w:numId w:val="0"/>
        </w:numPr>
        <w:ind w:left="360" w:hanging="360"/>
        <w:rPr>
          <w:rFonts w:cs="Times New Roman"/>
          <w:color w:val="000000"/>
        </w:rPr>
      </w:pPr>
    </w:p>
    <w:p w:rsidR="00681208" w:rsidRDefault="00681208" w:rsidP="00802E68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4</w:t>
      </w:r>
    </w:p>
    <w:p w:rsidR="00681208" w:rsidRPr="00802E68" w:rsidRDefault="00681208" w:rsidP="00802E68">
      <w:pPr>
        <w:spacing w:after="0" w:line="288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Pr="006E5DC4" w:rsidRDefault="00681208" w:rsidP="00802E68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E5DC4">
        <w:rPr>
          <w:rFonts w:ascii="Times New Roman" w:hAnsi="Times New Roman" w:cs="Times New Roman"/>
          <w:b/>
          <w:bCs/>
          <w:sz w:val="24"/>
          <w:szCs w:val="24"/>
        </w:rPr>
        <w:t>Zasady organizacji żywienia w szkole</w:t>
      </w:r>
    </w:p>
    <w:p w:rsidR="00681208" w:rsidRPr="008D202C" w:rsidRDefault="00681208" w:rsidP="00802E68">
      <w:pPr>
        <w:spacing w:after="0" w:line="288" w:lineRule="auto"/>
        <w:rPr>
          <w:rFonts w:ascii="Times New Roman" w:hAnsi="Times New Roman" w:cs="Times New Roman"/>
          <w:sz w:val="16"/>
          <w:szCs w:val="16"/>
        </w:rPr>
      </w:pPr>
    </w:p>
    <w:p w:rsidR="00681208" w:rsidRPr="0072627A" w:rsidRDefault="00681208" w:rsidP="00BD74AB">
      <w:pPr>
        <w:pStyle w:val="punkty"/>
        <w:numPr>
          <w:ilvl w:val="0"/>
          <w:numId w:val="16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BD74AB">
        <w:rPr>
          <w:rFonts w:ascii="Times New Roman" w:hAnsi="Times New Roman" w:cs="Times New Roman"/>
          <w:color w:val="000000"/>
        </w:rPr>
        <w:t>Przy organizacji żywienia w szkole (stołów</w:t>
      </w:r>
      <w:r>
        <w:rPr>
          <w:rFonts w:ascii="Times New Roman" w:hAnsi="Times New Roman" w:cs="Times New Roman"/>
          <w:color w:val="000000"/>
        </w:rPr>
        <w:t xml:space="preserve">ka szkolna, kuchnia) należy bezwzględnie przestrzegać zasad i warunków </w:t>
      </w:r>
      <w:r w:rsidRPr="00BD74AB">
        <w:rPr>
          <w:rFonts w:ascii="Times New Roman" w:hAnsi="Times New Roman" w:cs="Times New Roman"/>
          <w:color w:val="000000"/>
        </w:rPr>
        <w:t>higieniczn</w:t>
      </w:r>
      <w:r>
        <w:rPr>
          <w:rFonts w:ascii="Times New Roman" w:hAnsi="Times New Roman" w:cs="Times New Roman"/>
          <w:color w:val="000000"/>
        </w:rPr>
        <w:t xml:space="preserve">ych </w:t>
      </w:r>
      <w:r w:rsidRPr="00BD74AB">
        <w:rPr>
          <w:rFonts w:ascii="Times New Roman" w:hAnsi="Times New Roman" w:cs="Times New Roman"/>
          <w:color w:val="000000"/>
        </w:rPr>
        <w:t>wymagan</w:t>
      </w:r>
      <w:r>
        <w:rPr>
          <w:rFonts w:ascii="Times New Roman" w:hAnsi="Times New Roman" w:cs="Times New Roman"/>
          <w:color w:val="000000"/>
        </w:rPr>
        <w:t>ych</w:t>
      </w:r>
      <w:r w:rsidRPr="00BD74AB">
        <w:rPr>
          <w:rFonts w:ascii="Times New Roman" w:hAnsi="Times New Roman" w:cs="Times New Roman"/>
          <w:color w:val="000000"/>
        </w:rPr>
        <w:t xml:space="preserve"> przepisami prawa</w:t>
      </w:r>
      <w:r>
        <w:rPr>
          <w:rFonts w:ascii="Times New Roman" w:hAnsi="Times New Roman" w:cs="Times New Roman"/>
          <w:color w:val="000000"/>
        </w:rPr>
        <w:t xml:space="preserve">, które odnoszą </w:t>
      </w:r>
      <w:r w:rsidRPr="00BD74AB">
        <w:rPr>
          <w:rFonts w:ascii="Times New Roman" w:hAnsi="Times New Roman" w:cs="Times New Roman"/>
          <w:color w:val="000000"/>
        </w:rPr>
        <w:t>się do funkcjonowania żywienia zbiorowego</w:t>
      </w:r>
      <w:r>
        <w:rPr>
          <w:rFonts w:ascii="Times New Roman" w:hAnsi="Times New Roman" w:cs="Times New Roman"/>
          <w:color w:val="000000"/>
        </w:rPr>
        <w:t xml:space="preserve">. </w:t>
      </w:r>
    </w:p>
    <w:p w:rsidR="00681208" w:rsidRPr="003F2A16" w:rsidRDefault="00681208" w:rsidP="00BD74AB">
      <w:pPr>
        <w:pStyle w:val="punkty"/>
        <w:numPr>
          <w:ilvl w:val="0"/>
          <w:numId w:val="16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  <w:color w:val="000000"/>
        </w:rPr>
        <w:t xml:space="preserve">Wprowadza się </w:t>
      </w:r>
      <w:r w:rsidRPr="00BD74AB">
        <w:rPr>
          <w:rFonts w:ascii="Times New Roman" w:hAnsi="Times New Roman" w:cs="Times New Roman"/>
          <w:color w:val="000000"/>
        </w:rPr>
        <w:t>zasady szczególnej ostrożności dotyczące zabezpieczenia pracowników</w:t>
      </w:r>
      <w:r>
        <w:rPr>
          <w:rFonts w:ascii="Times New Roman" w:hAnsi="Times New Roman" w:cs="Times New Roman"/>
          <w:color w:val="000000"/>
        </w:rPr>
        <w:t xml:space="preserve">: </w:t>
      </w:r>
      <w:r w:rsidRPr="00BD74AB">
        <w:rPr>
          <w:rFonts w:ascii="Times New Roman" w:hAnsi="Times New Roman" w:cs="Times New Roman"/>
          <w:color w:val="000000"/>
        </w:rPr>
        <w:t>odl</w:t>
      </w:r>
      <w:r>
        <w:rPr>
          <w:rFonts w:ascii="Times New Roman" w:hAnsi="Times New Roman" w:cs="Times New Roman"/>
          <w:color w:val="000000"/>
        </w:rPr>
        <w:t>egłość stanowisk pracy wynoszącą</w:t>
      </w:r>
      <w:r w:rsidRPr="00BD74AB">
        <w:rPr>
          <w:rFonts w:ascii="Times New Roman" w:hAnsi="Times New Roman" w:cs="Times New Roman"/>
          <w:color w:val="000000"/>
        </w:rPr>
        <w:t xml:space="preserve"> min. 1,5 m,</w:t>
      </w:r>
      <w:r>
        <w:rPr>
          <w:rFonts w:ascii="Times New Roman" w:hAnsi="Times New Roman" w:cs="Times New Roman"/>
          <w:color w:val="000000"/>
        </w:rPr>
        <w:t xml:space="preserve"> </w:t>
      </w:r>
      <w:r w:rsidRPr="00BD74AB">
        <w:rPr>
          <w:rFonts w:ascii="Times New Roman" w:hAnsi="Times New Roman" w:cs="Times New Roman"/>
        </w:rPr>
        <w:t xml:space="preserve">zapewnienie </w:t>
      </w:r>
      <w:r w:rsidRPr="00BD74AB">
        <w:rPr>
          <w:rFonts w:ascii="Times New Roman" w:hAnsi="Times New Roman" w:cs="Times New Roman"/>
          <w:color w:val="000000"/>
        </w:rPr>
        <w:t xml:space="preserve">środków ochrony osobistej. </w:t>
      </w:r>
    </w:p>
    <w:p w:rsidR="00681208" w:rsidRPr="00FA4E00" w:rsidRDefault="00681208" w:rsidP="00FA4E00">
      <w:pPr>
        <w:pStyle w:val="punkty"/>
        <w:numPr>
          <w:ilvl w:val="0"/>
          <w:numId w:val="16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BD74AB">
        <w:rPr>
          <w:rFonts w:ascii="Times New Roman" w:hAnsi="Times New Roman" w:cs="Times New Roman"/>
          <w:color w:val="000000"/>
        </w:rPr>
        <w:t xml:space="preserve">Szczególną uwagę </w:t>
      </w:r>
      <w:r>
        <w:rPr>
          <w:rFonts w:ascii="Times New Roman" w:hAnsi="Times New Roman" w:cs="Times New Roman"/>
          <w:color w:val="000000"/>
        </w:rPr>
        <w:t xml:space="preserve">zwraca się </w:t>
      </w:r>
      <w:r w:rsidRPr="00BD74AB">
        <w:rPr>
          <w:rFonts w:ascii="Times New Roman" w:hAnsi="Times New Roman" w:cs="Times New Roman"/>
          <w:color w:val="000000"/>
        </w:rPr>
        <w:t>na utrzymanie wysokiej higieny</w:t>
      </w:r>
      <w:r>
        <w:rPr>
          <w:rFonts w:ascii="Times New Roman" w:hAnsi="Times New Roman" w:cs="Times New Roman"/>
          <w:color w:val="000000"/>
        </w:rPr>
        <w:t xml:space="preserve"> </w:t>
      </w:r>
      <w:r w:rsidRPr="00BD74AB">
        <w:rPr>
          <w:rFonts w:ascii="Times New Roman" w:hAnsi="Times New Roman" w:cs="Times New Roman"/>
          <w:color w:val="000000"/>
        </w:rPr>
        <w:t>stanowisk pracy, opakowań produktów, sprzętu kuchennego, naczyń stołowych oraz sztućców, a także higieny osobistej.</w:t>
      </w:r>
    </w:p>
    <w:p w:rsidR="00681208" w:rsidRPr="00EC6005" w:rsidRDefault="00681208" w:rsidP="002D7DB1">
      <w:pPr>
        <w:pStyle w:val="punkty"/>
        <w:numPr>
          <w:ilvl w:val="0"/>
          <w:numId w:val="16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EC6005">
        <w:rPr>
          <w:rFonts w:ascii="Times New Roman" w:hAnsi="Times New Roman" w:cs="Times New Roman"/>
          <w:color w:val="000000"/>
        </w:rPr>
        <w:t>Korzystanie z</w:t>
      </w:r>
      <w:r>
        <w:rPr>
          <w:rFonts w:ascii="Times New Roman" w:hAnsi="Times New Roman" w:cs="Times New Roman"/>
          <w:color w:val="000000"/>
        </w:rPr>
        <w:t xml:space="preserve"> posiłków odbywa się w miejscu</w:t>
      </w:r>
      <w:r w:rsidRPr="00EC6005">
        <w:rPr>
          <w:rFonts w:ascii="Times New Roman" w:hAnsi="Times New Roman" w:cs="Times New Roman"/>
          <w:color w:val="000000"/>
        </w:rPr>
        <w:t xml:space="preserve"> do tego przeznaczon</w:t>
      </w:r>
      <w:r>
        <w:rPr>
          <w:rFonts w:ascii="Times New Roman" w:hAnsi="Times New Roman" w:cs="Times New Roman"/>
          <w:color w:val="000000"/>
        </w:rPr>
        <w:t>ym (stołówce szkolnej)</w:t>
      </w:r>
      <w:r w:rsidRPr="00EC6005">
        <w:rPr>
          <w:rFonts w:ascii="Times New Roman" w:hAnsi="Times New Roman" w:cs="Times New Roman"/>
          <w:color w:val="000000"/>
        </w:rPr>
        <w:t>, zapewniając</w:t>
      </w:r>
      <w:r>
        <w:rPr>
          <w:rFonts w:ascii="Times New Roman" w:hAnsi="Times New Roman" w:cs="Times New Roman"/>
          <w:color w:val="000000"/>
        </w:rPr>
        <w:t>ym</w:t>
      </w:r>
      <w:r w:rsidRPr="00EC6005">
        <w:rPr>
          <w:rFonts w:ascii="Times New Roman" w:hAnsi="Times New Roman" w:cs="Times New Roman"/>
          <w:color w:val="000000"/>
        </w:rPr>
        <w:t xml:space="preserve"> prawidłowe warunki</w:t>
      </w:r>
      <w:r>
        <w:rPr>
          <w:rFonts w:ascii="Times New Roman" w:hAnsi="Times New Roman" w:cs="Times New Roman"/>
          <w:color w:val="000000"/>
        </w:rPr>
        <w:t xml:space="preserve"> sanitarno-higieniczne, zgodnie </w:t>
      </w:r>
      <w:r>
        <w:rPr>
          <w:rFonts w:ascii="Times New Roman" w:hAnsi="Times New Roman" w:cs="Times New Roman"/>
          <w:color w:val="000000"/>
        </w:rPr>
        <w:br/>
      </w:r>
      <w:r w:rsidRPr="00EC6005">
        <w:rPr>
          <w:rFonts w:ascii="Times New Roman" w:hAnsi="Times New Roman" w:cs="Times New Roman"/>
          <w:color w:val="000000"/>
        </w:rPr>
        <w:t xml:space="preserve">z zaleceniami w czasie epidemii. </w:t>
      </w:r>
    </w:p>
    <w:p w:rsidR="00681208" w:rsidRPr="00EC6005" w:rsidRDefault="00681208" w:rsidP="008D7F0A">
      <w:pPr>
        <w:pStyle w:val="punkty"/>
        <w:numPr>
          <w:ilvl w:val="0"/>
          <w:numId w:val="16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EC6005">
        <w:rPr>
          <w:rFonts w:ascii="Times New Roman" w:hAnsi="Times New Roman" w:cs="Times New Roman"/>
        </w:rPr>
        <w:t xml:space="preserve">Posiłki wydawane są z zachowaniem zasady ograniczenia liczby uczniów przebywających jednocześnie na stołówce. W tym celu </w:t>
      </w:r>
      <w:r w:rsidRPr="00EC6005">
        <w:rPr>
          <w:rFonts w:ascii="Times New Roman" w:hAnsi="Times New Roman" w:cs="Times New Roman"/>
          <w:color w:val="000000"/>
        </w:rPr>
        <w:t xml:space="preserve">stosuje się zmianowe wydawanie posiłków oraz </w:t>
      </w:r>
      <w:r w:rsidRPr="00EC6005">
        <w:rPr>
          <w:rFonts w:ascii="Times New Roman" w:hAnsi="Times New Roman" w:cs="Times New Roman"/>
          <w:color w:val="000000"/>
        </w:rPr>
        <w:br/>
        <w:t>w miarę możliwości - spożywanie ich przy stolikach z rówieśnikami z danej klasy.</w:t>
      </w:r>
    </w:p>
    <w:p w:rsidR="00681208" w:rsidRPr="00EC6005" w:rsidRDefault="00681208" w:rsidP="000F6C80">
      <w:pPr>
        <w:numPr>
          <w:ilvl w:val="0"/>
          <w:numId w:val="16"/>
        </w:numPr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5">
        <w:rPr>
          <w:rFonts w:ascii="Times New Roman" w:hAnsi="Times New Roman" w:cs="Times New Roman"/>
          <w:sz w:val="24"/>
          <w:szCs w:val="24"/>
        </w:rPr>
        <w:t>Po każdym posiłku (po każdej grupie) należy wykonać dezynfekcję (czyszczenie)</w:t>
      </w:r>
      <w:r w:rsidRPr="00EC6005">
        <w:rPr>
          <w:rFonts w:ascii="Times New Roman" w:hAnsi="Times New Roman" w:cs="Times New Roman"/>
          <w:color w:val="000000"/>
          <w:sz w:val="24"/>
          <w:szCs w:val="24"/>
        </w:rPr>
        <w:t xml:space="preserve"> blatów stołów i oparć/poręczy krzeseł.</w:t>
      </w:r>
    </w:p>
    <w:p w:rsidR="00681208" w:rsidRPr="00EC6005" w:rsidRDefault="00681208" w:rsidP="00FE7965">
      <w:pPr>
        <w:pStyle w:val="punkty"/>
        <w:numPr>
          <w:ilvl w:val="0"/>
          <w:numId w:val="16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EC6005">
        <w:rPr>
          <w:rFonts w:ascii="Times New Roman" w:hAnsi="Times New Roman" w:cs="Times New Roman"/>
          <w:color w:val="000000"/>
        </w:rPr>
        <w:t xml:space="preserve">Wielorazowe naczynia i sztućce należy myć w zmywarce z dodatkiem detergentu, </w:t>
      </w:r>
      <w:r w:rsidRPr="00EC6005">
        <w:rPr>
          <w:rFonts w:ascii="Times New Roman" w:hAnsi="Times New Roman" w:cs="Times New Roman"/>
          <w:color w:val="000000"/>
        </w:rPr>
        <w:br/>
        <w:t xml:space="preserve">w temperaturze min. 60°C lub je wyparzać. W przypadku nie korzystania ze </w:t>
      </w:r>
      <w:r w:rsidRPr="00EC6005">
        <w:rPr>
          <w:rFonts w:ascii="Times New Roman" w:hAnsi="Times New Roman" w:cs="Times New Roman"/>
        </w:rPr>
        <w:t xml:space="preserve">zmywarki, </w:t>
      </w:r>
      <w:r w:rsidRPr="00EC6005">
        <w:rPr>
          <w:rFonts w:ascii="Times New Roman" w:hAnsi="Times New Roman" w:cs="Times New Roman"/>
          <w:color w:val="000000"/>
        </w:rPr>
        <w:t xml:space="preserve">wielorazowe naczynia i sztućce </w:t>
      </w:r>
      <w:r w:rsidRPr="00EC6005">
        <w:rPr>
          <w:rFonts w:ascii="Times New Roman" w:hAnsi="Times New Roman" w:cs="Times New Roman"/>
        </w:rPr>
        <w:t>należy</w:t>
      </w:r>
      <w:r w:rsidRPr="00EC6005">
        <w:rPr>
          <w:rFonts w:ascii="Times New Roman" w:hAnsi="Times New Roman" w:cs="Times New Roman"/>
          <w:color w:val="000000"/>
        </w:rPr>
        <w:t xml:space="preserve"> u</w:t>
      </w:r>
      <w:r w:rsidRPr="00EC6005">
        <w:rPr>
          <w:rFonts w:ascii="Times New Roman" w:hAnsi="Times New Roman" w:cs="Times New Roman"/>
        </w:rPr>
        <w:t xml:space="preserve">myć w gorącej wodzie z dodatkiem detergentu </w:t>
      </w:r>
      <w:r w:rsidRPr="00EC6005">
        <w:rPr>
          <w:rFonts w:ascii="Times New Roman" w:hAnsi="Times New Roman" w:cs="Times New Roman"/>
        </w:rPr>
        <w:br/>
        <w:t>i wyparzyć.</w:t>
      </w:r>
    </w:p>
    <w:p w:rsidR="00681208" w:rsidRPr="00EC6005" w:rsidRDefault="00681208" w:rsidP="008D7F0A">
      <w:pPr>
        <w:numPr>
          <w:ilvl w:val="0"/>
          <w:numId w:val="16"/>
        </w:numPr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5">
        <w:rPr>
          <w:rFonts w:ascii="Times New Roman" w:hAnsi="Times New Roman" w:cs="Times New Roman"/>
          <w:sz w:val="24"/>
          <w:szCs w:val="24"/>
        </w:rPr>
        <w:t>Ze stołów należy usunąć wszystkie dodatki (np. cukier, jednorazowe sztućce, wazoniki, serwetki).</w:t>
      </w:r>
    </w:p>
    <w:p w:rsidR="00681208" w:rsidRPr="00EC6005" w:rsidRDefault="00681208" w:rsidP="000F6C80">
      <w:pPr>
        <w:numPr>
          <w:ilvl w:val="0"/>
          <w:numId w:val="16"/>
        </w:numPr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5">
        <w:rPr>
          <w:rFonts w:ascii="Times New Roman" w:hAnsi="Times New Roman" w:cs="Times New Roman"/>
          <w:sz w:val="24"/>
          <w:szCs w:val="24"/>
        </w:rPr>
        <w:t xml:space="preserve">Cukier i inne dodatki są wydawane przez obsługę. </w:t>
      </w:r>
    </w:p>
    <w:p w:rsidR="00681208" w:rsidRDefault="00681208" w:rsidP="000F6C80">
      <w:pPr>
        <w:numPr>
          <w:ilvl w:val="0"/>
          <w:numId w:val="16"/>
        </w:numPr>
        <w:suppressAutoHyphens/>
        <w:spacing w:after="0" w:line="312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C6005">
        <w:rPr>
          <w:rFonts w:ascii="Times New Roman" w:hAnsi="Times New Roman" w:cs="Times New Roman"/>
          <w:sz w:val="24"/>
          <w:szCs w:val="24"/>
        </w:rPr>
        <w:t>Na stołówce nie obowiązuje samoobsługa. Dania i produkty są podawane przez osobę do tego wyznaczoną (obsługę stołówki).</w:t>
      </w:r>
    </w:p>
    <w:p w:rsidR="00681208" w:rsidRPr="00FA4E00" w:rsidRDefault="00681208" w:rsidP="00FA4E00">
      <w:pPr>
        <w:pStyle w:val="punkty"/>
        <w:numPr>
          <w:ilvl w:val="0"/>
          <w:numId w:val="16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F02787">
        <w:rPr>
          <w:rFonts w:ascii="Times New Roman" w:hAnsi="Times New Roman" w:cs="Times New Roman"/>
        </w:rPr>
        <w:t>Personel kuchenny, pracownicy administracji i obsługi sprzątającej powinni ograniczyć kontakty z uczniami oraz nauczycielami.</w:t>
      </w:r>
    </w:p>
    <w:p w:rsidR="00681208" w:rsidRDefault="00681208" w:rsidP="00500DC6">
      <w:pPr>
        <w:pStyle w:val="punkty"/>
        <w:numPr>
          <w:ilvl w:val="0"/>
          <w:numId w:val="0"/>
        </w:numPr>
        <w:rPr>
          <w:rFonts w:cs="Times New Roman"/>
        </w:rPr>
      </w:pPr>
    </w:p>
    <w:p w:rsidR="00681208" w:rsidRDefault="00681208" w:rsidP="00C732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681208" w:rsidRPr="00C73233" w:rsidRDefault="00681208" w:rsidP="00C73233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Pr="00C73233" w:rsidRDefault="00681208" w:rsidP="00C7323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Postępowanie</w:t>
      </w:r>
      <w:r w:rsidRPr="00C73233">
        <w:rPr>
          <w:rFonts w:ascii="Times New Roman" w:hAnsi="Times New Roman" w:cs="Times New Roman"/>
          <w:b/>
          <w:bCs/>
          <w:sz w:val="24"/>
          <w:szCs w:val="24"/>
        </w:rPr>
        <w:t xml:space="preserve"> w przypadku podejrzenia zakażenia u ucznia</w:t>
      </w:r>
    </w:p>
    <w:p w:rsidR="00681208" w:rsidRPr="00500DC6" w:rsidRDefault="00681208" w:rsidP="00C73233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81208" w:rsidRPr="00651C27" w:rsidRDefault="00681208" w:rsidP="00D26DB1">
      <w:pPr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51C27">
        <w:rPr>
          <w:rFonts w:ascii="Times New Roman" w:hAnsi="Times New Roman" w:cs="Times New Roman"/>
          <w:sz w:val="24"/>
          <w:szCs w:val="24"/>
        </w:rPr>
        <w:t xml:space="preserve">Jeżeli pracownik szkoły zaobserwuje u ucznia objawy mogące wskazywać na infekcję dróg oddechowych, w tym w szczególności gorączkę, kaszel, uczeń zostanie odizolowany w odrębnym pomieszczeniu (w wyznaczonym miejscu – izolatce), zapewniającym min. </w:t>
      </w:r>
      <w:r w:rsidRPr="00651C27">
        <w:rPr>
          <w:rFonts w:ascii="Times New Roman" w:hAnsi="Times New Roman" w:cs="Times New Roman"/>
          <w:sz w:val="24"/>
          <w:szCs w:val="24"/>
        </w:rPr>
        <w:br/>
        <w:t>2 m. odległości od innych osób. Pomieszczenie wyposażone jest w środki ochrony osobistej i płyn dezynfekujący. Dostęp do pomieszczenia mają wyłącznie pracownicy szkoły.</w:t>
      </w:r>
    </w:p>
    <w:p w:rsidR="00681208" w:rsidRDefault="00681208" w:rsidP="00D26DB1">
      <w:pPr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D72">
        <w:rPr>
          <w:rFonts w:ascii="Times New Roman" w:hAnsi="Times New Roman" w:cs="Times New Roman"/>
          <w:sz w:val="24"/>
          <w:szCs w:val="24"/>
        </w:rPr>
        <w:t>Odizolowany uczeń pozostawać będzie w miarę możliwości pod o</w:t>
      </w:r>
      <w:r>
        <w:rPr>
          <w:rFonts w:ascii="Times New Roman" w:hAnsi="Times New Roman" w:cs="Times New Roman"/>
          <w:sz w:val="24"/>
          <w:szCs w:val="24"/>
        </w:rPr>
        <w:t xml:space="preserve">pieką pielęgniarki szkolnej, nauczyciela lub </w:t>
      </w:r>
      <w:r w:rsidRPr="00466D72">
        <w:rPr>
          <w:rFonts w:ascii="Times New Roman" w:hAnsi="Times New Roman" w:cs="Times New Roman"/>
          <w:sz w:val="24"/>
          <w:szCs w:val="24"/>
        </w:rPr>
        <w:t xml:space="preserve">innego wyznaczonego </w:t>
      </w:r>
      <w:r>
        <w:rPr>
          <w:rFonts w:ascii="Times New Roman" w:hAnsi="Times New Roman" w:cs="Times New Roman"/>
          <w:sz w:val="24"/>
          <w:szCs w:val="24"/>
        </w:rPr>
        <w:t>pracownika szkoły</w:t>
      </w:r>
      <w:r w:rsidRPr="00466D72">
        <w:rPr>
          <w:rFonts w:ascii="Times New Roman" w:hAnsi="Times New Roman" w:cs="Times New Roman"/>
          <w:sz w:val="24"/>
          <w:szCs w:val="24"/>
        </w:rPr>
        <w:t>. Umożliwiona zostanie w takiej sytuacji możliwość skorzystania przez rodzica z teleporady medycznej.</w:t>
      </w:r>
    </w:p>
    <w:p w:rsidR="00681208" w:rsidRPr="005F325B" w:rsidRDefault="00681208" w:rsidP="005F325B">
      <w:pPr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976">
        <w:rPr>
          <w:rFonts w:ascii="Times New Roman" w:hAnsi="Times New Roman" w:cs="Times New Roman"/>
          <w:sz w:val="24"/>
          <w:szCs w:val="24"/>
        </w:rPr>
        <w:t xml:space="preserve">O wystąpieniu u ucznia objawów chorobowych </w:t>
      </w:r>
      <w:r>
        <w:rPr>
          <w:rFonts w:ascii="Times New Roman" w:hAnsi="Times New Roman" w:cs="Times New Roman"/>
          <w:sz w:val="24"/>
          <w:szCs w:val="24"/>
        </w:rPr>
        <w:t xml:space="preserve">pracownik szkoły powiadamia </w:t>
      </w:r>
      <w:r w:rsidRPr="00D32976">
        <w:rPr>
          <w:rFonts w:ascii="Times New Roman" w:hAnsi="Times New Roman" w:cs="Times New Roman"/>
          <w:sz w:val="24"/>
          <w:szCs w:val="24"/>
        </w:rPr>
        <w:t xml:space="preserve">niezwłocznie </w:t>
      </w:r>
      <w:r>
        <w:rPr>
          <w:rFonts w:ascii="Times New Roman" w:hAnsi="Times New Roman" w:cs="Times New Roman"/>
          <w:sz w:val="24"/>
          <w:szCs w:val="24"/>
        </w:rPr>
        <w:t>dyrektora, a w przypadku jego nieobecności osobę p.o. zastępcy dyrektora lub pedagoga szkolnego.</w:t>
      </w:r>
    </w:p>
    <w:p w:rsidR="00681208" w:rsidRPr="00466D72" w:rsidRDefault="00681208" w:rsidP="00D26DB1">
      <w:pPr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D72">
        <w:rPr>
          <w:rFonts w:ascii="Times New Roman" w:hAnsi="Times New Roman" w:cs="Times New Roman"/>
          <w:sz w:val="24"/>
          <w:szCs w:val="24"/>
        </w:rPr>
        <w:t>Rodzice/opiekunowie ucznia zostaną niezwłocznie poinformowani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66D72">
        <w:rPr>
          <w:rFonts w:ascii="Times New Roman" w:hAnsi="Times New Roman" w:cs="Times New Roman"/>
          <w:sz w:val="24"/>
          <w:szCs w:val="24"/>
        </w:rPr>
        <w:t>telefonicznie</w:t>
      </w:r>
      <w:r>
        <w:rPr>
          <w:rFonts w:ascii="Times New Roman" w:hAnsi="Times New Roman" w:cs="Times New Roman"/>
          <w:sz w:val="24"/>
          <w:szCs w:val="24"/>
        </w:rPr>
        <w:br/>
      </w:r>
      <w:r w:rsidRPr="00466D72">
        <w:rPr>
          <w:rFonts w:ascii="Times New Roman" w:hAnsi="Times New Roman" w:cs="Times New Roman"/>
          <w:sz w:val="24"/>
          <w:szCs w:val="24"/>
        </w:rPr>
        <w:t>o konieczn</w:t>
      </w:r>
      <w:r>
        <w:rPr>
          <w:rFonts w:ascii="Times New Roman" w:hAnsi="Times New Roman" w:cs="Times New Roman"/>
          <w:sz w:val="24"/>
          <w:szCs w:val="24"/>
        </w:rPr>
        <w:t>ości odebrania ucznia ze szkoły własnym środkiem transportu.</w:t>
      </w:r>
    </w:p>
    <w:p w:rsidR="00681208" w:rsidRPr="00466D72" w:rsidRDefault="00681208" w:rsidP="00D26DB1">
      <w:pPr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D72">
        <w:rPr>
          <w:rFonts w:ascii="Times New Roman" w:hAnsi="Times New Roman" w:cs="Times New Roman"/>
          <w:sz w:val="24"/>
          <w:szCs w:val="24"/>
        </w:rPr>
        <w:t>W przypadku odbioru przez rodziców lub opiekunów prawnych odizolowanego uprzednio dziecka należy upewnić się, że nie będzie miało ono kontaktu z innymi dziećmi, pracownikami szkoły lub osobami trzecimi znajdującymi się na terenie szkoły.</w:t>
      </w:r>
    </w:p>
    <w:p w:rsidR="00681208" w:rsidRPr="00466D72" w:rsidRDefault="00681208" w:rsidP="00D26DB1">
      <w:pPr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D72">
        <w:rPr>
          <w:rFonts w:ascii="Times New Roman" w:hAnsi="Times New Roman" w:cs="Times New Roman"/>
          <w:sz w:val="24"/>
          <w:szCs w:val="24"/>
        </w:rPr>
        <w:t xml:space="preserve">W nagłych przypadkach, w razie złego stanu zdrowia dziecka, nauczyciel sprawujący opiekę nad dzieckiem powinien niezwłocznie powiadomić telefonicznie o tym fakcie sekretariat, </w:t>
      </w:r>
      <w:r>
        <w:rPr>
          <w:rFonts w:ascii="Times New Roman" w:hAnsi="Times New Roman" w:cs="Times New Roman"/>
          <w:sz w:val="24"/>
          <w:szCs w:val="24"/>
        </w:rPr>
        <w:t>dyrektora, zastępcę dyrektora lub pedagoga szkolnego</w:t>
      </w:r>
      <w:r w:rsidRPr="00466D72">
        <w:rPr>
          <w:rFonts w:ascii="Times New Roman" w:hAnsi="Times New Roman" w:cs="Times New Roman"/>
          <w:sz w:val="24"/>
          <w:szCs w:val="24"/>
        </w:rPr>
        <w:t xml:space="preserve">. Po dziecko przyjdzie do sali wyznaczony pracownik. Dalsze postępowanie z uczniem </w:t>
      </w:r>
      <w:r>
        <w:rPr>
          <w:rFonts w:ascii="Times New Roman" w:hAnsi="Times New Roman" w:cs="Times New Roman"/>
          <w:sz w:val="24"/>
          <w:szCs w:val="24"/>
        </w:rPr>
        <w:t xml:space="preserve">będzie przebiegać </w:t>
      </w:r>
      <w:r w:rsidRPr="00466D72">
        <w:rPr>
          <w:rFonts w:ascii="Times New Roman" w:hAnsi="Times New Roman" w:cs="Times New Roman"/>
          <w:sz w:val="24"/>
          <w:szCs w:val="24"/>
        </w:rPr>
        <w:t>zgodnie z wytycznymi MEN, MZ, GIS.</w:t>
      </w:r>
    </w:p>
    <w:p w:rsidR="00681208" w:rsidRPr="00D32976" w:rsidRDefault="00681208" w:rsidP="00D26DB1">
      <w:pPr>
        <w:spacing w:after="0" w:line="288" w:lineRule="auto"/>
        <w:ind w:left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Jeżeli będzie uzasadniona potrzeba szybkiej reakcji ze względu na stan zdrowia dziecka, to </w:t>
      </w:r>
      <w:r w:rsidRPr="00D32976">
        <w:rPr>
          <w:rFonts w:ascii="Times New Roman" w:hAnsi="Times New Roman" w:cs="Times New Roman"/>
          <w:sz w:val="24"/>
          <w:szCs w:val="24"/>
        </w:rPr>
        <w:t xml:space="preserve">niezwłocznie </w:t>
      </w:r>
      <w:r>
        <w:rPr>
          <w:rFonts w:ascii="Times New Roman" w:hAnsi="Times New Roman" w:cs="Times New Roman"/>
          <w:sz w:val="24"/>
          <w:szCs w:val="24"/>
        </w:rPr>
        <w:t xml:space="preserve">zostaną wezwane </w:t>
      </w:r>
      <w:r w:rsidRPr="00D32976">
        <w:rPr>
          <w:rFonts w:ascii="Times New Roman" w:hAnsi="Times New Roman" w:cs="Times New Roman"/>
          <w:sz w:val="24"/>
          <w:szCs w:val="24"/>
        </w:rPr>
        <w:t xml:space="preserve">służby medyczne, </w:t>
      </w:r>
      <w:r>
        <w:rPr>
          <w:rFonts w:ascii="Times New Roman" w:hAnsi="Times New Roman" w:cs="Times New Roman"/>
          <w:sz w:val="24"/>
          <w:szCs w:val="24"/>
        </w:rPr>
        <w:t xml:space="preserve">które </w:t>
      </w:r>
      <w:r w:rsidRPr="00D32976">
        <w:rPr>
          <w:rFonts w:ascii="Times New Roman" w:hAnsi="Times New Roman" w:cs="Times New Roman"/>
          <w:sz w:val="24"/>
          <w:szCs w:val="24"/>
        </w:rPr>
        <w:t xml:space="preserve">jednocześnie </w:t>
      </w:r>
      <w:r>
        <w:rPr>
          <w:rFonts w:ascii="Times New Roman" w:hAnsi="Times New Roman" w:cs="Times New Roman"/>
          <w:sz w:val="24"/>
          <w:szCs w:val="24"/>
        </w:rPr>
        <w:t xml:space="preserve">zostaną powiadomione </w:t>
      </w:r>
      <w:r w:rsidRPr="00D32976">
        <w:rPr>
          <w:rFonts w:ascii="Times New Roman" w:hAnsi="Times New Roman" w:cs="Times New Roman"/>
          <w:sz w:val="24"/>
          <w:szCs w:val="24"/>
        </w:rPr>
        <w:t>o podejrzeniu wystąpienia u ucznia choroby COVID-19.</w:t>
      </w:r>
    </w:p>
    <w:p w:rsidR="00681208" w:rsidRPr="001464B5" w:rsidRDefault="00681208" w:rsidP="00D26DB1">
      <w:pPr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66D72">
        <w:rPr>
          <w:rFonts w:ascii="Times New Roman" w:hAnsi="Times New Roman" w:cs="Times New Roman"/>
          <w:sz w:val="24"/>
          <w:szCs w:val="24"/>
        </w:rPr>
        <w:t xml:space="preserve">Po każdym użyciu pomieszczenia </w:t>
      </w:r>
      <w:r>
        <w:rPr>
          <w:rFonts w:ascii="Times New Roman" w:hAnsi="Times New Roman" w:cs="Times New Roman"/>
          <w:sz w:val="24"/>
          <w:szCs w:val="24"/>
        </w:rPr>
        <w:t xml:space="preserve">(izolatki) </w:t>
      </w:r>
      <w:r w:rsidRPr="00466D72">
        <w:rPr>
          <w:rFonts w:ascii="Times New Roman" w:hAnsi="Times New Roman" w:cs="Times New Roman"/>
          <w:sz w:val="24"/>
          <w:szCs w:val="24"/>
        </w:rPr>
        <w:t>przez dziecko, u którego podejrzewano wystąpienie objawów choroby COVID-19</w:t>
      </w:r>
      <w:r>
        <w:rPr>
          <w:rFonts w:ascii="Times New Roman" w:hAnsi="Times New Roman" w:cs="Times New Roman"/>
          <w:sz w:val="24"/>
          <w:szCs w:val="24"/>
        </w:rPr>
        <w:t xml:space="preserve"> będzie </w:t>
      </w:r>
      <w:r w:rsidRPr="00466D72">
        <w:rPr>
          <w:rFonts w:ascii="Times New Roman" w:hAnsi="Times New Roman" w:cs="Times New Roman"/>
          <w:sz w:val="24"/>
          <w:szCs w:val="24"/>
        </w:rPr>
        <w:t>zdezynfekowane przez personel sprzątający przy zastosowaniu wszelkich środków ochrony osobistej.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464B5">
        <w:rPr>
          <w:rFonts w:ascii="Times New Roman" w:hAnsi="Times New Roman" w:cs="Times New Roman"/>
          <w:sz w:val="24"/>
          <w:szCs w:val="24"/>
        </w:rPr>
        <w:t xml:space="preserve">Również obszar, </w:t>
      </w:r>
      <w:r>
        <w:rPr>
          <w:rFonts w:ascii="Times New Roman" w:hAnsi="Times New Roman" w:cs="Times New Roman"/>
          <w:sz w:val="24"/>
          <w:szCs w:val="24"/>
        </w:rPr>
        <w:br/>
      </w:r>
      <w:r w:rsidRPr="001464B5">
        <w:rPr>
          <w:rFonts w:ascii="Times New Roman" w:hAnsi="Times New Roman" w:cs="Times New Roman"/>
          <w:sz w:val="24"/>
          <w:szCs w:val="24"/>
        </w:rPr>
        <w:t xml:space="preserve">w którym poruszał się i przebywał uczeń będzie poddany gruntownemu sprzątaniu oraz zdezynfekowane zostaną powierzchnie dotykowe (klamki, poręcze, uchwyty itp.). </w:t>
      </w:r>
    </w:p>
    <w:p w:rsidR="00681208" w:rsidRPr="00D32976" w:rsidRDefault="00681208" w:rsidP="00D26DB1">
      <w:pPr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każdym przypadku podejrzenia o zakażenie koronawirusem będzie ustalona lista </w:t>
      </w:r>
      <w:r w:rsidRPr="00D32976">
        <w:rPr>
          <w:rFonts w:ascii="Times New Roman" w:hAnsi="Times New Roman" w:cs="Times New Roman"/>
          <w:sz w:val="24"/>
          <w:szCs w:val="24"/>
        </w:rPr>
        <w:t xml:space="preserve">osób przebywających w tym samym czasie w pomieszczeniach, w których przebywał uczeń podejrzany o zakażenie. </w:t>
      </w:r>
    </w:p>
    <w:p w:rsidR="00681208" w:rsidRPr="00D32976" w:rsidRDefault="00681208" w:rsidP="00D26DB1">
      <w:pPr>
        <w:numPr>
          <w:ilvl w:val="0"/>
          <w:numId w:val="25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2976">
        <w:rPr>
          <w:rFonts w:ascii="Times New Roman" w:hAnsi="Times New Roman" w:cs="Times New Roman"/>
          <w:sz w:val="24"/>
          <w:szCs w:val="24"/>
        </w:rPr>
        <w:t xml:space="preserve">Zawsze w przypadku wątpliwości </w:t>
      </w:r>
      <w:r>
        <w:rPr>
          <w:rFonts w:ascii="Times New Roman" w:hAnsi="Times New Roman" w:cs="Times New Roman"/>
          <w:sz w:val="24"/>
          <w:szCs w:val="24"/>
        </w:rPr>
        <w:t xml:space="preserve">co do dalszego postępowania dyrektor (lub inna osoba przez niego wyznaczona) będzie się zwracać </w:t>
      </w:r>
      <w:r w:rsidRPr="00D32976">
        <w:rPr>
          <w:rFonts w:ascii="Times New Roman" w:hAnsi="Times New Roman" w:cs="Times New Roman"/>
          <w:sz w:val="24"/>
          <w:szCs w:val="24"/>
        </w:rPr>
        <w:t>do właściwej powiatowej stacji sanitarno-epidemiologicznej, aby odbyć konsultację lub uzyskać poradę.</w:t>
      </w:r>
    </w:p>
    <w:p w:rsidR="00681208" w:rsidRDefault="00681208" w:rsidP="00C73233">
      <w:pPr>
        <w:pStyle w:val="punkty"/>
        <w:numPr>
          <w:ilvl w:val="0"/>
          <w:numId w:val="0"/>
        </w:numPr>
        <w:ind w:left="360" w:hanging="360"/>
        <w:rPr>
          <w:rFonts w:cs="Times New Roman"/>
        </w:rPr>
      </w:pPr>
    </w:p>
    <w:p w:rsidR="00681208" w:rsidRDefault="00681208" w:rsidP="00500DC6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73233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6</w:t>
      </w:r>
    </w:p>
    <w:p w:rsidR="00681208" w:rsidRPr="00500DC6" w:rsidRDefault="00681208" w:rsidP="00500DC6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Default="00681208" w:rsidP="00500DC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706D0">
        <w:rPr>
          <w:rFonts w:ascii="Times New Roman" w:hAnsi="Times New Roman" w:cs="Times New Roman"/>
          <w:b/>
          <w:bCs/>
          <w:sz w:val="24"/>
          <w:szCs w:val="24"/>
        </w:rPr>
        <w:t>Postępowanie w przypadku podejrzenia zakażenia u pracowników szkoły</w:t>
      </w:r>
    </w:p>
    <w:p w:rsidR="00681208" w:rsidRPr="00E40B5A" w:rsidRDefault="00681208" w:rsidP="00AB39D5">
      <w:pPr>
        <w:pStyle w:val="punkty"/>
        <w:numPr>
          <w:ilvl w:val="0"/>
          <w:numId w:val="17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E40B5A">
        <w:rPr>
          <w:rFonts w:ascii="Times New Roman" w:hAnsi="Times New Roman" w:cs="Times New Roman"/>
          <w:color w:val="000000"/>
        </w:rPr>
        <w:t xml:space="preserve">Do pracy w szkole mogą przychodzić jedynie osoby, </w:t>
      </w:r>
      <w:r w:rsidRPr="00E40B5A">
        <w:rPr>
          <w:rFonts w:ascii="Times New Roman" w:hAnsi="Times New Roman" w:cs="Times New Roman"/>
        </w:rPr>
        <w:t>bez objawów chorobowych sugerujących infekcję dróg oddechowych oraz gdy domownicy nie przebywają na kwarantannie lub w izolacji w w</w:t>
      </w:r>
      <w:r>
        <w:rPr>
          <w:rFonts w:ascii="Times New Roman" w:hAnsi="Times New Roman" w:cs="Times New Roman"/>
        </w:rPr>
        <w:t>arunkach domowych</w:t>
      </w:r>
      <w:r w:rsidRPr="00E40B5A">
        <w:rPr>
          <w:rFonts w:ascii="Times New Roman" w:hAnsi="Times New Roman" w:cs="Times New Roman"/>
          <w:color w:val="000000"/>
        </w:rPr>
        <w:t>.</w:t>
      </w:r>
    </w:p>
    <w:p w:rsidR="00681208" w:rsidRPr="00E40B5A" w:rsidRDefault="00681208" w:rsidP="00AB39D5">
      <w:pPr>
        <w:pStyle w:val="punkty"/>
        <w:numPr>
          <w:ilvl w:val="0"/>
          <w:numId w:val="17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E40B5A">
        <w:rPr>
          <w:rFonts w:ascii="Times New Roman" w:hAnsi="Times New Roman" w:cs="Times New Roman"/>
        </w:rPr>
        <w:t xml:space="preserve">W miarę możliwości podczas organizowania pracy pracownikom powyżej 60. roku życia lub z istotnymi problemami zdrowotnymi, które zaliczają osobę do grupy tzw. podwyższonego ryzyka, </w:t>
      </w:r>
      <w:r>
        <w:rPr>
          <w:rFonts w:ascii="Times New Roman" w:hAnsi="Times New Roman" w:cs="Times New Roman"/>
        </w:rPr>
        <w:t xml:space="preserve">stosuje się </w:t>
      </w:r>
      <w:r w:rsidRPr="00E40B5A">
        <w:rPr>
          <w:rFonts w:ascii="Times New Roman" w:hAnsi="Times New Roman" w:cs="Times New Roman"/>
        </w:rPr>
        <w:t>rozwiązania minimaliz</w:t>
      </w:r>
      <w:r>
        <w:rPr>
          <w:rFonts w:ascii="Times New Roman" w:hAnsi="Times New Roman" w:cs="Times New Roman"/>
        </w:rPr>
        <w:t>ujące ryzyko zakażenia.</w:t>
      </w:r>
    </w:p>
    <w:p w:rsidR="00681208" w:rsidRPr="00604958" w:rsidRDefault="00681208" w:rsidP="00AB39D5">
      <w:pPr>
        <w:pStyle w:val="punkty"/>
        <w:numPr>
          <w:ilvl w:val="0"/>
          <w:numId w:val="17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 w:cs="Times New Roman"/>
        </w:rPr>
        <w:t>W szkole wyznaczone jest pomieszczenie (izolatka)</w:t>
      </w:r>
      <w:r w:rsidRPr="00E40B5A">
        <w:rPr>
          <w:rFonts w:ascii="Times New Roman" w:hAnsi="Times New Roman" w:cs="Times New Roman"/>
        </w:rPr>
        <w:t>wyposaż</w:t>
      </w:r>
      <w:r>
        <w:rPr>
          <w:rFonts w:ascii="Times New Roman" w:hAnsi="Times New Roman" w:cs="Times New Roman"/>
        </w:rPr>
        <w:t xml:space="preserve">one </w:t>
      </w:r>
      <w:r w:rsidRPr="00E40B5A">
        <w:rPr>
          <w:rFonts w:ascii="Times New Roman" w:hAnsi="Times New Roman" w:cs="Times New Roman"/>
        </w:rPr>
        <w:t>w środ</w:t>
      </w:r>
      <w:r>
        <w:rPr>
          <w:rFonts w:ascii="Times New Roman" w:hAnsi="Times New Roman" w:cs="Times New Roman"/>
        </w:rPr>
        <w:t>ki ochrony i płyn dezynfekujący do odizolowania pracownika w</w:t>
      </w:r>
      <w:r w:rsidRPr="00E40B5A">
        <w:rPr>
          <w:rFonts w:ascii="Times New Roman" w:hAnsi="Times New Roman" w:cs="Times New Roman"/>
        </w:rPr>
        <w:t xml:space="preserve"> przypadku zaobserwowania objawów chorobowych.</w:t>
      </w:r>
    </w:p>
    <w:p w:rsidR="00681208" w:rsidRPr="005F325B" w:rsidRDefault="00681208" w:rsidP="00AB39D5">
      <w:pPr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25B">
        <w:rPr>
          <w:rFonts w:ascii="Times New Roman" w:hAnsi="Times New Roman" w:cs="Times New Roman"/>
          <w:sz w:val="24"/>
          <w:szCs w:val="24"/>
        </w:rPr>
        <w:t xml:space="preserve">Pracownik podejrzewający u siebie wystąpienie objawów choroby COVID-19 powinien niezwłocznie udać się do izolatki, informując jednocześnie o tym dyrektora lub </w:t>
      </w:r>
      <w:r>
        <w:rPr>
          <w:rFonts w:ascii="Times New Roman" w:hAnsi="Times New Roman" w:cs="Times New Roman"/>
          <w:sz w:val="24"/>
          <w:szCs w:val="24"/>
        </w:rPr>
        <w:t xml:space="preserve">zastępcę </w:t>
      </w:r>
      <w:r w:rsidRPr="005F325B">
        <w:rPr>
          <w:rFonts w:ascii="Times New Roman" w:hAnsi="Times New Roman" w:cs="Times New Roman"/>
          <w:sz w:val="24"/>
          <w:szCs w:val="24"/>
        </w:rPr>
        <w:t>dyrektora szkoły. Jeżeli objawy chorobowe wystąpiły u nauczyciela, przed udaniem się do izolatki, powinien zadbać o zapewnienie niezbędnej opieki uczniom.</w:t>
      </w:r>
    </w:p>
    <w:p w:rsidR="00681208" w:rsidRPr="005F325B" w:rsidRDefault="00681208" w:rsidP="00AB39D5">
      <w:pPr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25B">
        <w:rPr>
          <w:rFonts w:ascii="Times New Roman" w:hAnsi="Times New Roman" w:cs="Times New Roman"/>
          <w:sz w:val="24"/>
          <w:szCs w:val="24"/>
        </w:rPr>
        <w:t>O wystąpieniu objawów chorobowych powiadomiona zostanie właściwa stacja sanitarno-epidemiologiczną, w celu ustalenia dalszego postępowania.</w:t>
      </w:r>
    </w:p>
    <w:p w:rsidR="00681208" w:rsidRPr="00730BD1" w:rsidRDefault="00681208" w:rsidP="00AB39D5">
      <w:pPr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25B">
        <w:rPr>
          <w:rFonts w:ascii="Times New Roman" w:hAnsi="Times New Roman" w:cs="Times New Roman"/>
          <w:sz w:val="24"/>
          <w:szCs w:val="24"/>
        </w:rPr>
        <w:t xml:space="preserve">W przypadku wystąpienia u pracownika będącego na stanowisku pracy niepokojących objawów infekcji dróg oddechowych powinien on skontaktować się telefonicznie </w:t>
      </w:r>
      <w:r>
        <w:rPr>
          <w:rFonts w:ascii="Times New Roman" w:hAnsi="Times New Roman" w:cs="Times New Roman"/>
          <w:sz w:val="24"/>
          <w:szCs w:val="24"/>
        </w:rPr>
        <w:br/>
      </w:r>
      <w:r w:rsidRPr="005F325B">
        <w:rPr>
          <w:rFonts w:ascii="Times New Roman" w:hAnsi="Times New Roman" w:cs="Times New Roman"/>
          <w:sz w:val="24"/>
          <w:szCs w:val="24"/>
        </w:rPr>
        <w:t>z lekarzem podstawowej opieki zdrowotnej, aby uzyskać teleporadę medyczną.</w:t>
      </w:r>
    </w:p>
    <w:p w:rsidR="00681208" w:rsidRPr="00604958" w:rsidRDefault="00681208" w:rsidP="00AB39D5">
      <w:pPr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F325B">
        <w:rPr>
          <w:rFonts w:ascii="Times New Roman" w:hAnsi="Times New Roman" w:cs="Times New Roman"/>
          <w:sz w:val="24"/>
          <w:szCs w:val="24"/>
        </w:rPr>
        <w:t>Obszar, w którym poruszał się i przebywał pracownik z infekcją</w:t>
      </w:r>
      <w:r>
        <w:rPr>
          <w:rFonts w:ascii="Times New Roman" w:hAnsi="Times New Roman" w:cs="Times New Roman"/>
          <w:sz w:val="24"/>
          <w:szCs w:val="24"/>
        </w:rPr>
        <w:t xml:space="preserve"> dróg oddechowych będzie </w:t>
      </w:r>
      <w:r w:rsidRPr="005F325B">
        <w:rPr>
          <w:rFonts w:ascii="Times New Roman" w:hAnsi="Times New Roman" w:cs="Times New Roman"/>
          <w:sz w:val="24"/>
          <w:szCs w:val="24"/>
        </w:rPr>
        <w:t xml:space="preserve">bezzwłocznie poddany gruntownemu sprzątaniu, zgodnie z funkcjonującymi </w:t>
      </w:r>
      <w:r>
        <w:rPr>
          <w:rFonts w:ascii="Times New Roman" w:hAnsi="Times New Roman" w:cs="Times New Roman"/>
          <w:sz w:val="24"/>
          <w:szCs w:val="24"/>
        </w:rPr>
        <w:br/>
      </w:r>
      <w:r w:rsidRPr="005F325B">
        <w:rPr>
          <w:rFonts w:ascii="Times New Roman" w:hAnsi="Times New Roman" w:cs="Times New Roman"/>
          <w:sz w:val="24"/>
          <w:szCs w:val="24"/>
        </w:rPr>
        <w:t>w podmiocie procedurami oraz zdezynfekowane zostaną powierzchnie dotykowe (klamki, poręcze, uchwyty itp.). W szkole zostaną zastosowane indywidualne zalecenia wydane przez organy Państwowej Inspekcji Sanitarnej.</w:t>
      </w:r>
    </w:p>
    <w:p w:rsidR="00681208" w:rsidRPr="00AB39D5" w:rsidRDefault="00681208" w:rsidP="00AB39D5">
      <w:pPr>
        <w:pStyle w:val="punkty"/>
        <w:numPr>
          <w:ilvl w:val="0"/>
          <w:numId w:val="17"/>
        </w:numPr>
        <w:spacing w:before="0" w:line="288" w:lineRule="auto"/>
        <w:jc w:val="both"/>
        <w:rPr>
          <w:rFonts w:ascii="Times New Roman" w:hAnsi="Times New Roman" w:cs="Times New Roman"/>
        </w:rPr>
      </w:pPr>
      <w:r w:rsidRPr="00730BD1">
        <w:rPr>
          <w:rFonts w:ascii="Times New Roman" w:hAnsi="Times New Roman" w:cs="Times New Roman"/>
        </w:rPr>
        <w:t xml:space="preserve">Pracownicy szkoły zostali poinstruowani, że w przypadku wystąpienia niepokojących objawów choroby zakaźnej powinni pozostać w domu i skontaktować się telefonicznie </w:t>
      </w:r>
      <w:r>
        <w:rPr>
          <w:rFonts w:ascii="Times New Roman" w:hAnsi="Times New Roman" w:cs="Times New Roman"/>
        </w:rPr>
        <w:br/>
      </w:r>
      <w:r w:rsidRPr="00730BD1">
        <w:rPr>
          <w:rFonts w:ascii="Times New Roman" w:hAnsi="Times New Roman" w:cs="Times New Roman"/>
        </w:rPr>
        <w:t>z lekarzem podstawowej opieki zdrowotnej, aby uzyskać teleporadę medyczną, a w razie pogarszania się stanu zdrowia zadzwonić pod nr 999 lub 112 i poinformować, że mogą być zakażeni koronawirusem.</w:t>
      </w:r>
    </w:p>
    <w:p w:rsidR="00681208" w:rsidRPr="00AB39D5" w:rsidRDefault="00681208" w:rsidP="00AB39D5">
      <w:pPr>
        <w:numPr>
          <w:ilvl w:val="0"/>
          <w:numId w:val="1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0BD1">
        <w:rPr>
          <w:rFonts w:ascii="Times New Roman" w:hAnsi="Times New Roman" w:cs="Times New Roman"/>
          <w:sz w:val="24"/>
          <w:szCs w:val="24"/>
        </w:rPr>
        <w:t xml:space="preserve">W przypadku potwierdzonego zakażenia SARS-CoV-2 na terenie szkoły stosowane </w:t>
      </w:r>
      <w:r>
        <w:rPr>
          <w:rFonts w:ascii="Times New Roman" w:hAnsi="Times New Roman" w:cs="Times New Roman"/>
          <w:sz w:val="24"/>
          <w:szCs w:val="24"/>
        </w:rPr>
        <w:br/>
      </w:r>
      <w:r w:rsidRPr="00730BD1">
        <w:rPr>
          <w:rFonts w:ascii="Times New Roman" w:hAnsi="Times New Roman" w:cs="Times New Roman"/>
          <w:sz w:val="24"/>
          <w:szCs w:val="24"/>
        </w:rPr>
        <w:t xml:space="preserve">będą zalecenia państwowego powiatowego inspektora sanitarnego, w tym ustalona będzie lista osób przebywających w tym samym czasie w częściach szkoły, w których przebywała osoba podejrzana o zakażenie i zastosowane zostaną zalecenia Głównego Inspektora Sanitarnego dostępne na stronie </w:t>
      </w:r>
      <w:r w:rsidRPr="00AB39D5">
        <w:rPr>
          <w:rFonts w:ascii="Times New Roman" w:hAnsi="Times New Roman" w:cs="Times New Roman"/>
          <w:sz w:val="24"/>
          <w:szCs w:val="24"/>
        </w:rPr>
        <w:t>https://www.gov.pl/web/koronawirus/</w:t>
      </w:r>
      <w:r w:rsidRPr="00730BD1">
        <w:rPr>
          <w:rFonts w:ascii="Times New Roman" w:hAnsi="Times New Roman" w:cs="Times New Roman"/>
          <w:sz w:val="24"/>
          <w:szCs w:val="24"/>
        </w:rPr>
        <w:t xml:space="preserve"> oraz https://gis.gov.pl/ odnoszące się do osób, które miały kontakt z zakażonym.</w:t>
      </w:r>
    </w:p>
    <w:p w:rsidR="00681208" w:rsidRPr="00AB39D5" w:rsidRDefault="00681208" w:rsidP="00AB39D5">
      <w:pPr>
        <w:pStyle w:val="punkty"/>
        <w:numPr>
          <w:ilvl w:val="0"/>
          <w:numId w:val="17"/>
        </w:numPr>
        <w:spacing w:before="0" w:line="288" w:lineRule="auto"/>
        <w:jc w:val="both"/>
        <w:rPr>
          <w:rFonts w:ascii="Times New Roman" w:hAnsi="Times New Roman" w:cs="Times New Roman"/>
          <w:color w:val="FF0000"/>
        </w:rPr>
      </w:pPr>
      <w:r w:rsidRPr="00E40B5A">
        <w:rPr>
          <w:rFonts w:ascii="Times New Roman" w:hAnsi="Times New Roman" w:cs="Times New Roman"/>
          <w:color w:val="000000"/>
        </w:rPr>
        <w:t xml:space="preserve">Zawsze w przypadku wątpliwości </w:t>
      </w:r>
      <w:r>
        <w:rPr>
          <w:rFonts w:ascii="Times New Roman" w:hAnsi="Times New Roman" w:cs="Times New Roman"/>
          <w:color w:val="000000"/>
        </w:rPr>
        <w:t xml:space="preserve">dyrektor szkoły będzie się zwracał </w:t>
      </w:r>
      <w:r w:rsidRPr="00E40B5A">
        <w:rPr>
          <w:rFonts w:ascii="Times New Roman" w:hAnsi="Times New Roman" w:cs="Times New Roman"/>
          <w:color w:val="000000"/>
        </w:rPr>
        <w:t>do właściwej powiatowej stacji sanitarno-epidemiologicznej, aby odbyć konsultację lub uzyskać poradę.</w:t>
      </w:r>
    </w:p>
    <w:p w:rsidR="00681208" w:rsidRDefault="00681208" w:rsidP="00AB39D5">
      <w:pPr>
        <w:pStyle w:val="punkty"/>
        <w:numPr>
          <w:ilvl w:val="0"/>
          <w:numId w:val="0"/>
        </w:numPr>
        <w:spacing w:before="0" w:line="288" w:lineRule="auto"/>
        <w:rPr>
          <w:rFonts w:ascii="Times New Roman" w:hAnsi="Times New Roman" w:cs="Times New Roman"/>
          <w:b/>
          <w:bCs/>
        </w:rPr>
      </w:pPr>
    </w:p>
    <w:p w:rsidR="00681208" w:rsidRDefault="00681208" w:rsidP="005F55D2">
      <w:pPr>
        <w:pStyle w:val="punkty"/>
        <w:numPr>
          <w:ilvl w:val="0"/>
          <w:numId w:val="0"/>
        </w:numPr>
        <w:spacing w:before="0" w:line="288" w:lineRule="auto"/>
        <w:ind w:left="36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§ 7</w:t>
      </w:r>
    </w:p>
    <w:p w:rsidR="00681208" w:rsidRPr="00CA6098" w:rsidRDefault="00681208" w:rsidP="00CA6098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81208" w:rsidRDefault="00681208" w:rsidP="00394788">
      <w:pPr>
        <w:spacing w:after="0" w:line="288" w:lineRule="auto"/>
        <w:rPr>
          <w:rFonts w:ascii="Times New Roman" w:hAnsi="Times New Roman" w:cs="Times New Roman"/>
          <w:sz w:val="16"/>
          <w:szCs w:val="16"/>
        </w:rPr>
      </w:pPr>
      <w:r w:rsidRPr="00394788">
        <w:rPr>
          <w:rFonts w:ascii="Times New Roman" w:hAnsi="Times New Roman" w:cs="Times New Roman"/>
          <w:b/>
          <w:bCs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arianty funkcjonowania szkoły w </w:t>
      </w:r>
      <w:r w:rsidRPr="00394788">
        <w:rPr>
          <w:rFonts w:ascii="Times New Roman" w:hAnsi="Times New Roman" w:cs="Times New Roman"/>
          <w:b/>
          <w:bCs/>
          <w:sz w:val="24"/>
          <w:szCs w:val="24"/>
        </w:rPr>
        <w:t>zależności od stopnia zagrożenia epidemiologicznego</w:t>
      </w:r>
    </w:p>
    <w:p w:rsidR="00681208" w:rsidRPr="00394788" w:rsidRDefault="00681208" w:rsidP="00394788">
      <w:pPr>
        <w:spacing w:after="0" w:line="288" w:lineRule="auto"/>
        <w:rPr>
          <w:rFonts w:ascii="Times New Roman" w:hAnsi="Times New Roman" w:cs="Times New Roman"/>
          <w:sz w:val="16"/>
          <w:szCs w:val="16"/>
        </w:rPr>
      </w:pPr>
    </w:p>
    <w:p w:rsidR="00681208" w:rsidRPr="00E40B5A" w:rsidRDefault="00681208" w:rsidP="00BD2200">
      <w:pPr>
        <w:pStyle w:val="NormalWeb"/>
        <w:numPr>
          <w:ilvl w:val="0"/>
          <w:numId w:val="30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E40B5A">
        <w:rPr>
          <w:rFonts w:ascii="Times New Roman" w:hAnsi="Times New Roman" w:cs="Times New Roman"/>
        </w:rPr>
        <w:t>W zależności od stopnia zagrożenia epidemiologicznego mogą być realizowane różne formy kształcenia - warianty funkcjonowania szkoły:</w:t>
      </w:r>
    </w:p>
    <w:p w:rsidR="00681208" w:rsidRPr="00E40B5A" w:rsidRDefault="00681208" w:rsidP="00BD2200">
      <w:pPr>
        <w:pStyle w:val="NormalWeb"/>
        <w:numPr>
          <w:ilvl w:val="0"/>
          <w:numId w:val="31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E40B5A">
        <w:rPr>
          <w:rFonts w:ascii="Times New Roman" w:hAnsi="Times New Roman" w:cs="Times New Roman"/>
        </w:rPr>
        <w:t>tradycyjna forma kształcenia - w</w:t>
      </w:r>
      <w:r w:rsidRPr="00E40B5A">
        <w:rPr>
          <w:rFonts w:ascii="Times New Roman" w:hAnsi="Times New Roman" w:cs="Times New Roman"/>
          <w:lang w:eastAsia="pl-PL"/>
        </w:rPr>
        <w:t xml:space="preserve"> szkole funkcjonuje tradycyjne kształcenie, obowiązują wytyczne GIS, MZ i MEN dla szkół i placówek oświatowych.</w:t>
      </w:r>
    </w:p>
    <w:p w:rsidR="00681208" w:rsidRPr="00E40B5A" w:rsidRDefault="00681208" w:rsidP="00BD2200">
      <w:pPr>
        <w:pStyle w:val="NormalWeb"/>
        <w:spacing w:after="0" w:line="288" w:lineRule="auto"/>
        <w:ind w:left="680"/>
        <w:jc w:val="both"/>
        <w:rPr>
          <w:rFonts w:ascii="Times New Roman" w:hAnsi="Times New Roman" w:cs="Times New Roman"/>
        </w:rPr>
      </w:pPr>
      <w:r w:rsidRPr="00E40B5A">
        <w:rPr>
          <w:rFonts w:ascii="Times New Roman" w:hAnsi="Times New Roman" w:cs="Times New Roman"/>
          <w:lang w:eastAsia="pl-PL"/>
        </w:rPr>
        <w:t>W przypadku wystąpienia zagrożenia epidemiologicznego dyrektor szkoły, po uzyskaniu pozytywnej opinii Państwowego Powiatowego Inspektora Sanitarnego i za zgodą organu prowadzącego może częściowo lub w całości zawiesić stacjonarną pracę szkoły. Wówczas dopuszczalne są dwa warianty kształcenia: mieszana forma kształcenia (hybrydowa) i kształcenie zdalne;</w:t>
      </w:r>
    </w:p>
    <w:p w:rsidR="00681208" w:rsidRPr="00E40B5A" w:rsidRDefault="00681208" w:rsidP="00BD2200">
      <w:pPr>
        <w:pStyle w:val="NormalWeb"/>
        <w:numPr>
          <w:ilvl w:val="0"/>
          <w:numId w:val="31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E40B5A">
        <w:rPr>
          <w:rFonts w:ascii="Times New Roman" w:hAnsi="Times New Roman" w:cs="Times New Roman"/>
          <w:lang w:eastAsia="pl-PL"/>
        </w:rPr>
        <w:t xml:space="preserve">mieszana forma kształcenia (hybrydowa) - dyrektor może zawiesić zajęcia grupy, grupy wychowawczej, oddziału, klasy, etapu edukacyjnego lub całej szkoły, </w:t>
      </w:r>
      <w:r w:rsidRPr="00E40B5A">
        <w:rPr>
          <w:rFonts w:ascii="Times New Roman" w:hAnsi="Times New Roman" w:cs="Times New Roman"/>
          <w:lang w:eastAsia="pl-PL"/>
        </w:rPr>
        <w:br/>
        <w:t>w zakresie wszystkich lub poszczególnych zajęć i wprowadzić kształcenie na odległość (zdalne). Będzie to zależało od sytuacji epidemicznej na danym terenie, w szkole. Decyzję podejmie dyrektor po uzyskaniu zgody organu prowadzącego i otrzymaniu pozytywnej opinii Państwowego Powiatowego Inspektora Sanitarnego. Opinie te, będzie można – z uwagi na konieczność podejmowania szybkiej decyzji – uzyskać pisemnie, ustnie, za pomocą maila, telefonu;</w:t>
      </w:r>
    </w:p>
    <w:p w:rsidR="00681208" w:rsidRPr="00E40B5A" w:rsidRDefault="00681208" w:rsidP="00BD2200">
      <w:pPr>
        <w:pStyle w:val="NormalWeb"/>
        <w:numPr>
          <w:ilvl w:val="0"/>
          <w:numId w:val="31"/>
        </w:numPr>
        <w:spacing w:after="0" w:line="288" w:lineRule="auto"/>
        <w:jc w:val="both"/>
        <w:rPr>
          <w:rFonts w:ascii="Times New Roman" w:hAnsi="Times New Roman" w:cs="Times New Roman"/>
        </w:rPr>
      </w:pPr>
      <w:r w:rsidRPr="00E40B5A">
        <w:rPr>
          <w:rFonts w:ascii="Times New Roman" w:hAnsi="Times New Roman" w:cs="Times New Roman"/>
          <w:lang w:eastAsia="pl-PL"/>
        </w:rPr>
        <w:t>kształcenie zdalne - dyrektor szkoły, podejmuje decyzję o zawieszeniu zajęć stacjonarnych na określony czas i wprowadzeniu w całej szkole kształcenia na odległość (edukacji zdalnej). Konieczna jest w tym przypadku zgoda organu prowadzącego i pozytywna opinia Państwowego Powiatowego Inspektora Sanitarnego.</w:t>
      </w:r>
    </w:p>
    <w:p w:rsidR="00681208" w:rsidRDefault="00681208" w:rsidP="00AB39D5">
      <w:pPr>
        <w:pStyle w:val="NormalWeb"/>
        <w:numPr>
          <w:ilvl w:val="0"/>
          <w:numId w:val="30"/>
        </w:numPr>
        <w:suppressAutoHyphens/>
        <w:spacing w:after="150" w:line="312" w:lineRule="auto"/>
        <w:jc w:val="both"/>
        <w:rPr>
          <w:rFonts w:ascii="Times New Roman" w:hAnsi="Times New Roman" w:cs="Times New Roman"/>
        </w:rPr>
      </w:pPr>
      <w:r w:rsidRPr="00E40B5A">
        <w:rPr>
          <w:rFonts w:ascii="Times New Roman" w:hAnsi="Times New Roman" w:cs="Times New Roman"/>
        </w:rPr>
        <w:t>W przypadku wprowadzenia w szkole form kształcenia, o których mowa w ust. 1 pkt 2 i 3 dyrektor ustala szczegółowe zasady organizacji nauki zdalnej, zgodnie z wymogami zawartymi w przepisach szczególnych.</w:t>
      </w:r>
    </w:p>
    <w:p w:rsidR="00681208" w:rsidRPr="00AB39D5" w:rsidRDefault="00681208" w:rsidP="00AB39D5">
      <w:pPr>
        <w:pStyle w:val="NormalWeb"/>
        <w:suppressAutoHyphens/>
        <w:spacing w:after="0" w:line="288" w:lineRule="auto"/>
        <w:ind w:left="340"/>
        <w:jc w:val="both"/>
        <w:rPr>
          <w:rFonts w:ascii="Times New Roman" w:hAnsi="Times New Roman" w:cs="Times New Roman"/>
          <w:sz w:val="16"/>
          <w:szCs w:val="16"/>
        </w:rPr>
      </w:pPr>
    </w:p>
    <w:p w:rsidR="00681208" w:rsidRDefault="00681208" w:rsidP="00AB39D5">
      <w:pPr>
        <w:pStyle w:val="punkty"/>
        <w:numPr>
          <w:ilvl w:val="0"/>
          <w:numId w:val="0"/>
        </w:numPr>
        <w:spacing w:before="0" w:line="288" w:lineRule="auto"/>
        <w:ind w:left="360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</w:rPr>
        <w:t>§ 8</w:t>
      </w:r>
    </w:p>
    <w:p w:rsidR="00681208" w:rsidRPr="00AB39D5" w:rsidRDefault="00681208" w:rsidP="00AB39D5">
      <w:pPr>
        <w:pStyle w:val="punkty"/>
        <w:numPr>
          <w:ilvl w:val="0"/>
          <w:numId w:val="0"/>
        </w:numPr>
        <w:spacing w:before="0" w:line="288" w:lineRule="auto"/>
        <w:ind w:left="360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Default="00681208" w:rsidP="00AB39D5">
      <w:pPr>
        <w:spacing w:after="0" w:line="288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5D4697">
        <w:rPr>
          <w:rFonts w:ascii="Times New Roman" w:hAnsi="Times New Roman" w:cs="Times New Roman"/>
          <w:b/>
          <w:bCs/>
          <w:sz w:val="24"/>
          <w:szCs w:val="24"/>
        </w:rPr>
        <w:t>Zalecenia obowiązujące w przypadku ustanowienia strefy czerwonej lub żółtej</w:t>
      </w:r>
    </w:p>
    <w:p w:rsidR="00681208" w:rsidRPr="00AB39D5" w:rsidRDefault="00681208" w:rsidP="00AB39D5">
      <w:pPr>
        <w:spacing w:after="0" w:line="288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Pr="005D4697" w:rsidRDefault="00681208" w:rsidP="005D4697">
      <w:pPr>
        <w:spacing w:after="0" w:line="288" w:lineRule="auto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5D4697">
        <w:rPr>
          <w:rFonts w:ascii="Times New Roman" w:hAnsi="Times New Roman" w:cs="Times New Roman"/>
          <w:sz w:val="24"/>
          <w:szCs w:val="24"/>
        </w:rPr>
        <w:t>W przypadku objęcia powiatu strefą czerwoną lub żółtą w organizacji pracy szkoły dodatkowo wprowadzone zostaną następujące regulacje:</w:t>
      </w:r>
    </w:p>
    <w:p w:rsidR="00681208" w:rsidRPr="000906D7" w:rsidRDefault="00681208" w:rsidP="000906D7">
      <w:pPr>
        <w:pStyle w:val="ListParagraph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6270A">
        <w:rPr>
          <w:rFonts w:ascii="Times New Roman" w:hAnsi="Times New Roman" w:cs="Times New Roman"/>
          <w:sz w:val="24"/>
          <w:szCs w:val="24"/>
        </w:rPr>
        <w:t xml:space="preserve">ustalone zostaną różne godziny przychodzenia </w:t>
      </w:r>
      <w:r>
        <w:rPr>
          <w:rFonts w:ascii="Times New Roman" w:hAnsi="Times New Roman" w:cs="Times New Roman"/>
          <w:sz w:val="24"/>
          <w:szCs w:val="24"/>
        </w:rPr>
        <w:t>klas (</w:t>
      </w:r>
      <w:r w:rsidRPr="0036270A">
        <w:rPr>
          <w:rFonts w:ascii="Times New Roman" w:hAnsi="Times New Roman" w:cs="Times New Roman"/>
          <w:sz w:val="24"/>
          <w:szCs w:val="24"/>
        </w:rPr>
        <w:t>uczniów z poszczególnych oddziałów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36270A">
        <w:rPr>
          <w:rFonts w:ascii="Times New Roman" w:hAnsi="Times New Roman" w:cs="Times New Roman"/>
          <w:sz w:val="24"/>
          <w:szCs w:val="24"/>
        </w:rPr>
        <w:t xml:space="preserve"> do szkoły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36270A">
        <w:rPr>
          <w:rFonts w:ascii="Times New Roman" w:hAnsi="Times New Roman" w:cs="Times New Roman"/>
          <w:sz w:val="24"/>
          <w:szCs w:val="24"/>
        </w:rPr>
        <w:t>np. co 5 -</w:t>
      </w:r>
      <w:r>
        <w:rPr>
          <w:rFonts w:ascii="Times New Roman" w:hAnsi="Times New Roman" w:cs="Times New Roman"/>
          <w:sz w:val="24"/>
          <w:szCs w:val="24"/>
        </w:rPr>
        <w:t xml:space="preserve"> 10 minut;</w:t>
      </w:r>
    </w:p>
    <w:p w:rsidR="00681208" w:rsidRPr="000906D7" w:rsidRDefault="00681208" w:rsidP="000906D7">
      <w:pPr>
        <w:pStyle w:val="ListParagraph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 w:rsidRPr="000906D7">
        <w:rPr>
          <w:rFonts w:ascii="Times New Roman" w:hAnsi="Times New Roman" w:cs="Times New Roman"/>
          <w:sz w:val="24"/>
          <w:szCs w:val="24"/>
        </w:rPr>
        <w:t>graniczone zostanie do minimum przychodzenie i przebywanie w budynku szkoły osób trzecich, w tym w stre</w:t>
      </w:r>
      <w:r>
        <w:rPr>
          <w:rFonts w:ascii="Times New Roman" w:hAnsi="Times New Roman" w:cs="Times New Roman"/>
          <w:sz w:val="24"/>
          <w:szCs w:val="24"/>
        </w:rPr>
        <w:t>fach wydzielonych;</w:t>
      </w:r>
    </w:p>
    <w:p w:rsidR="00681208" w:rsidRPr="00D66611" w:rsidRDefault="00681208" w:rsidP="00D66611">
      <w:pPr>
        <w:pStyle w:val="ListParagraph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wprowadzony zostanie</w:t>
      </w:r>
      <w:r w:rsidRPr="00D66611">
        <w:rPr>
          <w:rFonts w:ascii="Times New Roman" w:hAnsi="Times New Roman" w:cs="Times New Roman"/>
          <w:sz w:val="24"/>
          <w:szCs w:val="24"/>
          <w:lang w:eastAsia="pl-PL"/>
        </w:rPr>
        <w:t xml:space="preserve"> obowiązek zachowania dystansu między uczniami 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D66611">
        <w:rPr>
          <w:rFonts w:ascii="Times New Roman" w:hAnsi="Times New Roman" w:cs="Times New Roman"/>
          <w:sz w:val="24"/>
          <w:szCs w:val="24"/>
          <w:lang w:eastAsia="pl-PL"/>
        </w:rPr>
        <w:t>w przestrzeniach wspólnych szkoły lub stosowanie przez nich osłony ust i nosa (korytarze, szatnia</w:t>
      </w:r>
      <w:r>
        <w:rPr>
          <w:rFonts w:ascii="Times New Roman" w:hAnsi="Times New Roman" w:cs="Times New Roman"/>
          <w:sz w:val="24"/>
          <w:szCs w:val="24"/>
          <w:lang w:eastAsia="pl-PL"/>
        </w:rPr>
        <w:t>, świetlica</w:t>
      </w:r>
      <w:r w:rsidRPr="00D66611">
        <w:rPr>
          <w:rFonts w:ascii="Times New Roman" w:hAnsi="Times New Roman" w:cs="Times New Roman"/>
          <w:sz w:val="24"/>
          <w:szCs w:val="24"/>
          <w:lang w:eastAsia="pl-PL"/>
        </w:rPr>
        <w:t>);</w:t>
      </w:r>
    </w:p>
    <w:p w:rsidR="00681208" w:rsidRPr="00CA6098" w:rsidRDefault="00681208" w:rsidP="00CA6098">
      <w:pPr>
        <w:pStyle w:val="ListParagraph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A6098">
        <w:rPr>
          <w:rFonts w:ascii="Times New Roman" w:hAnsi="Times New Roman" w:cs="Times New Roman"/>
          <w:sz w:val="24"/>
          <w:szCs w:val="24"/>
          <w:lang w:eastAsia="pl-PL"/>
        </w:rPr>
        <w:t>wprowadz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ony zostanie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obowiązek zachowania dystansu między pracownikami szkoły w przestrzeniach wspólnych szkoły lub stosowanie przez nich osłony ust i nosa (pokój nauczycielski, korytarz</w:t>
      </w:r>
      <w:r>
        <w:rPr>
          <w:rFonts w:ascii="Times New Roman" w:hAnsi="Times New Roman" w:cs="Times New Roman"/>
          <w:sz w:val="24"/>
          <w:szCs w:val="24"/>
          <w:lang w:eastAsia="pl-PL"/>
        </w:rPr>
        <w:t>, szatnia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);</w:t>
      </w:r>
    </w:p>
    <w:p w:rsidR="00681208" w:rsidRPr="00C43896" w:rsidRDefault="00681208" w:rsidP="00C43896">
      <w:pPr>
        <w:pStyle w:val="ListParagraph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  <w:lang w:eastAsia="pl-PL"/>
        </w:rPr>
        <w:t>ustalona może zostać grupa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 xml:space="preserve"> dzieci uprawnionych do korzystania z zajęć świetlicowych (pierwszeństwo przyjęcia do świetlicy mogą mieć dzieci pracowników systemu ochrony zdrowia, służb mundurowych, pracowników handlu i przedsiębiorstw produkcyjnych, realizujący zadania związane z zapobieganiem, przeciwdziałaniem i zwalczaniem COVID-19 w strefie czerwonej i żółtej);</w:t>
      </w:r>
    </w:p>
    <w:p w:rsidR="00681208" w:rsidRPr="00CA6098" w:rsidRDefault="00681208" w:rsidP="00CA6098">
      <w:pPr>
        <w:pStyle w:val="ListParagraph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A6098">
        <w:rPr>
          <w:rFonts w:ascii="Times New Roman" w:hAnsi="Times New Roman" w:cs="Times New Roman"/>
          <w:sz w:val="24"/>
          <w:szCs w:val="24"/>
          <w:lang w:eastAsia="pl-PL"/>
        </w:rPr>
        <w:t xml:space="preserve">w przypadku wystąpienia niepokojących objawów chorobowych u ucznia lub pracownika obowiązkowo </w:t>
      </w:r>
      <w:r>
        <w:rPr>
          <w:rFonts w:ascii="Times New Roman" w:hAnsi="Times New Roman" w:cs="Times New Roman"/>
          <w:sz w:val="24"/>
          <w:szCs w:val="24"/>
          <w:lang w:eastAsia="pl-PL"/>
        </w:rPr>
        <w:t>zostanie dokonany pomiar temperatury ciała:</w:t>
      </w:r>
    </w:p>
    <w:p w:rsidR="00681208" w:rsidRPr="00CA6098" w:rsidRDefault="00681208" w:rsidP="00CA6098">
      <w:pPr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A6098">
        <w:rPr>
          <w:rFonts w:ascii="Times New Roman" w:hAnsi="Times New Roman" w:cs="Times New Roman"/>
          <w:sz w:val="24"/>
          <w:szCs w:val="24"/>
          <w:lang w:eastAsia="pl-PL"/>
        </w:rPr>
        <w:t>jeżeli pomiar termometrem bezdot</w:t>
      </w:r>
      <w:r>
        <w:rPr>
          <w:rFonts w:ascii="Times New Roman" w:hAnsi="Times New Roman" w:cs="Times New Roman"/>
          <w:sz w:val="24"/>
          <w:szCs w:val="24"/>
          <w:lang w:eastAsia="pl-PL"/>
        </w:rPr>
        <w:t>ykowym wyniesie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 xml:space="preserve"> 38°C lub wyżej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, to zostaną powiadomieni telefonicznie o tym fakcie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rodzic</w:t>
      </w:r>
      <w:r>
        <w:rPr>
          <w:rFonts w:ascii="Times New Roman" w:hAnsi="Times New Roman" w:cs="Times New Roman"/>
          <w:sz w:val="24"/>
          <w:szCs w:val="24"/>
          <w:lang w:eastAsia="pl-PL"/>
        </w:rPr>
        <w:t>e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 xml:space="preserve"> ucznia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, ustalony zostanie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spos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ób odebrania dziecka ze szkoły, pracownik szkoły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przypomni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rodzicowi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 xml:space="preserve"> o obowiązku skorzystania z teleporady medycznej,</w:t>
      </w:r>
    </w:p>
    <w:p w:rsidR="00681208" w:rsidRPr="002D3BCF" w:rsidRDefault="00681208" w:rsidP="002D3BCF">
      <w:pPr>
        <w:numPr>
          <w:ilvl w:val="0"/>
          <w:numId w:val="27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CA6098">
        <w:rPr>
          <w:rFonts w:ascii="Times New Roman" w:hAnsi="Times New Roman" w:cs="Times New Roman"/>
          <w:sz w:val="24"/>
          <w:szCs w:val="24"/>
          <w:lang w:eastAsia="pl-PL"/>
        </w:rPr>
        <w:t>jeżeli pomiar termometrem innym niż bezdotykowy wyn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iesie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pomiędzy  37,2°C - 37,9 °C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, to zostaną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powiadomi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eni telefonicznie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rodzic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e ucznia, ustalony zostanie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spos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ób odebrania dziecka ze szkoły, pracownik szkoły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przypomni</w:t>
      </w:r>
      <w:r>
        <w:rPr>
          <w:rFonts w:ascii="Times New Roman" w:hAnsi="Times New Roman" w:cs="Times New Roman"/>
          <w:sz w:val="24"/>
          <w:szCs w:val="24"/>
          <w:lang w:eastAsia="pl-PL"/>
        </w:rPr>
        <w:t xml:space="preserve"> rodzicowi</w:t>
      </w:r>
      <w:r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o obowiązku skor</w:t>
      </w:r>
      <w:r>
        <w:rPr>
          <w:rFonts w:ascii="Times New Roman" w:hAnsi="Times New Roman" w:cs="Times New Roman"/>
          <w:sz w:val="24"/>
          <w:szCs w:val="24"/>
          <w:lang w:eastAsia="pl-PL"/>
        </w:rPr>
        <w:t>zystania z teleporady medycznej;</w:t>
      </w:r>
    </w:p>
    <w:p w:rsidR="00681208" w:rsidRPr="002D3BCF" w:rsidRDefault="00681208" w:rsidP="002D3BCF">
      <w:pPr>
        <w:pStyle w:val="ListParagraph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D3BCF">
        <w:rPr>
          <w:rFonts w:ascii="Times New Roman" w:hAnsi="Times New Roman" w:cs="Times New Roman"/>
          <w:sz w:val="24"/>
          <w:szCs w:val="24"/>
          <w:lang w:eastAsia="pl-PL"/>
        </w:rPr>
        <w:t>wprowadzony zostanie zakaz organizowania wyjść grupowych i wycieczek szkolnych;</w:t>
      </w:r>
    </w:p>
    <w:p w:rsidR="00681208" w:rsidRPr="002D3BCF" w:rsidRDefault="00681208" w:rsidP="002D3BCF">
      <w:pPr>
        <w:pStyle w:val="ListParagraph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2D3BCF">
        <w:rPr>
          <w:rFonts w:ascii="Times New Roman" w:hAnsi="Times New Roman" w:cs="Times New Roman"/>
          <w:sz w:val="24"/>
          <w:szCs w:val="24"/>
          <w:lang w:eastAsia="pl-PL"/>
        </w:rPr>
        <w:t>z</w:t>
      </w:r>
      <w:r w:rsidRPr="002D3BCF">
        <w:rPr>
          <w:rFonts w:ascii="Times New Roman" w:hAnsi="Times New Roman" w:cs="Times New Roman"/>
          <w:sz w:val="24"/>
          <w:szCs w:val="24"/>
        </w:rPr>
        <w:t>ajęcia wychowania fizycznego w miarę możliwości organizowane będą na świeżym powietrzu, w otwartej przestrzeni terenu szkoły;</w:t>
      </w:r>
    </w:p>
    <w:p w:rsidR="00681208" w:rsidRPr="00AB39D5" w:rsidRDefault="00681208" w:rsidP="00AB39D5">
      <w:pPr>
        <w:pStyle w:val="ListParagraph"/>
        <w:numPr>
          <w:ilvl w:val="0"/>
          <w:numId w:val="29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5D4697">
        <w:rPr>
          <w:rFonts w:ascii="Times New Roman" w:hAnsi="Times New Roman" w:cs="Times New Roman"/>
          <w:sz w:val="24"/>
          <w:szCs w:val="24"/>
          <w:lang w:eastAsia="pl-PL"/>
        </w:rPr>
        <w:t>w przypadku uczniów ze zmniejszoną odpornością na choroby ich rodzice zostaną poinformowani o możliwości pozostania uczniów w domu (zgodnie ze wskazaniem lekarskim) i zapewniony zostanie kontakt ze szkołą na ten czas (u</w:t>
      </w:r>
      <w:r w:rsidRPr="005D4697">
        <w:rPr>
          <w:rFonts w:ascii="Times New Roman" w:hAnsi="Times New Roman" w:cs="Times New Roman"/>
          <w:sz w:val="24"/>
          <w:szCs w:val="24"/>
        </w:rPr>
        <w:t xml:space="preserve">czniowie ci </w:t>
      </w:r>
      <w:r>
        <w:rPr>
          <w:rFonts w:ascii="Times New Roman" w:hAnsi="Times New Roman" w:cs="Times New Roman"/>
          <w:sz w:val="24"/>
          <w:szCs w:val="24"/>
        </w:rPr>
        <w:br/>
      </w:r>
      <w:r w:rsidRPr="005D4697">
        <w:rPr>
          <w:rFonts w:ascii="Times New Roman" w:hAnsi="Times New Roman" w:cs="Times New Roman"/>
          <w:sz w:val="24"/>
          <w:szCs w:val="24"/>
        </w:rPr>
        <w:t>w porozumieniu z ich rodzicami będą mieli organizowane nauczanie zdalne).</w:t>
      </w:r>
    </w:p>
    <w:p w:rsidR="00681208" w:rsidRPr="00394788" w:rsidRDefault="00681208" w:rsidP="00CA6098">
      <w:pPr>
        <w:spacing w:after="0" w:line="288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1208" w:rsidRPr="00CA6098" w:rsidRDefault="00681208" w:rsidP="00CA6098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098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681208" w:rsidRPr="00CA6098" w:rsidRDefault="00681208" w:rsidP="00CA6098">
      <w:pPr>
        <w:spacing w:after="0" w:line="288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Default="00681208" w:rsidP="00CA6098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A6098">
        <w:rPr>
          <w:rFonts w:ascii="Times New Roman" w:hAnsi="Times New Roman" w:cs="Times New Roman"/>
          <w:b/>
          <w:bCs/>
          <w:sz w:val="24"/>
          <w:szCs w:val="24"/>
        </w:rPr>
        <w:t xml:space="preserve">Informacje dotyczące przetwarzania danych osobowych </w:t>
      </w:r>
    </w:p>
    <w:p w:rsidR="00681208" w:rsidRPr="00CA6098" w:rsidRDefault="00681208" w:rsidP="00CA6098">
      <w:pPr>
        <w:spacing w:after="0" w:line="288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81208" w:rsidRPr="00CA6098" w:rsidRDefault="00681208" w:rsidP="00CA6098">
      <w:p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A6098">
        <w:rPr>
          <w:rFonts w:ascii="Times New Roman" w:hAnsi="Times New Roman" w:cs="Times New Roman"/>
          <w:sz w:val="24"/>
          <w:szCs w:val="24"/>
        </w:rPr>
        <w:t xml:space="preserve">W związku z realizacją wymogów Rozporządzenia Parlamentu Europejskiego i Rady (UE) 2016/679 z dnia 27 kwietnia 2016 r. w sprawie ochrony osób fizycznych </w:t>
      </w:r>
      <w:r w:rsidRPr="00CA6098">
        <w:rPr>
          <w:rFonts w:ascii="Times New Roman" w:hAnsi="Times New Roman" w:cs="Times New Roman"/>
          <w:sz w:val="24"/>
          <w:szCs w:val="24"/>
        </w:rPr>
        <w:br/>
        <w:t>w związku z przetwarzaniem danych osobowych i w sprawie swobodnego przepływu takich danych oraz uchylenia dyrektywy 95/46/WE (ogólne rozporządzenie o ochronie danych zwane w skrócie „RODO”) (Dz. Urz. UE L 119 z 04.05.2016, str. 1 ze zm.) pragniemy poinformować, że:</w:t>
      </w:r>
    </w:p>
    <w:p w:rsidR="00681208" w:rsidRPr="00CA6098" w:rsidRDefault="00681208" w:rsidP="00CA6098">
      <w:pPr>
        <w:numPr>
          <w:ilvl w:val="0"/>
          <w:numId w:val="26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A6098">
        <w:rPr>
          <w:rFonts w:ascii="Times New Roman" w:hAnsi="Times New Roman" w:cs="Times New Roman"/>
          <w:sz w:val="24"/>
          <w:szCs w:val="24"/>
        </w:rPr>
        <w:t>Administratorem danych osobowych jest</w:t>
      </w:r>
      <w:r>
        <w:rPr>
          <w:rFonts w:ascii="Times New Roman" w:hAnsi="Times New Roman" w:cs="Times New Roman"/>
          <w:sz w:val="24"/>
          <w:szCs w:val="24"/>
        </w:rPr>
        <w:t xml:space="preserve"> Szkoła Podstawowa nr 16 im. Bolesława Chrobrego, ul. Ułańska 5/7, 42-202 Częstochowa, </w:t>
      </w:r>
      <w:r w:rsidRPr="002409A2">
        <w:rPr>
          <w:rFonts w:ascii="Times New Roman" w:hAnsi="Times New Roman" w:cs="Times New Roman"/>
          <w:sz w:val="24"/>
          <w:szCs w:val="24"/>
        </w:rPr>
        <w:t>tel.: 34-365-76-74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2409A2">
        <w:rPr>
          <w:rFonts w:ascii="Times New Roman" w:hAnsi="Times New Roman" w:cs="Times New Roman"/>
          <w:sz w:val="24"/>
          <w:szCs w:val="24"/>
        </w:rPr>
        <w:t>e-mail: sp16@edukacja.czestochowa.pl</w:t>
      </w:r>
    </w:p>
    <w:p w:rsidR="00681208" w:rsidRPr="00CA6098" w:rsidRDefault="00681208" w:rsidP="00CA6098">
      <w:pPr>
        <w:numPr>
          <w:ilvl w:val="0"/>
          <w:numId w:val="26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CA6098">
        <w:rPr>
          <w:rFonts w:ascii="Times New Roman" w:hAnsi="Times New Roman" w:cs="Times New Roman"/>
          <w:sz w:val="24"/>
          <w:szCs w:val="24"/>
        </w:rPr>
        <w:t xml:space="preserve">Kontakt z Inspektorem Ochrony Danych możliwy jest pod adresem e-mail </w:t>
      </w:r>
      <w:r w:rsidRPr="002409A2">
        <w:rPr>
          <w:rFonts w:ascii="Times New Roman" w:hAnsi="Times New Roman" w:cs="Times New Roman"/>
          <w:sz w:val="24"/>
          <w:szCs w:val="24"/>
        </w:rPr>
        <w:t>iod.bfo@edukacja.czestochowa.pl</w:t>
      </w:r>
      <w:r w:rsidRPr="00CA6098">
        <w:rPr>
          <w:rFonts w:ascii="Times New Roman" w:hAnsi="Times New Roman" w:cs="Times New Roman"/>
          <w:sz w:val="24"/>
          <w:szCs w:val="24"/>
        </w:rPr>
        <w:t xml:space="preserve"> lub numer</w:t>
      </w:r>
      <w:r>
        <w:rPr>
          <w:rFonts w:ascii="Times New Roman" w:hAnsi="Times New Roman" w:cs="Times New Roman"/>
          <w:sz w:val="24"/>
          <w:szCs w:val="24"/>
        </w:rPr>
        <w:t>em</w:t>
      </w:r>
      <w:r w:rsidRPr="00CA6098">
        <w:rPr>
          <w:rFonts w:ascii="Times New Roman" w:hAnsi="Times New Roman" w:cs="Times New Roman"/>
          <w:sz w:val="24"/>
          <w:szCs w:val="24"/>
        </w:rPr>
        <w:t xml:space="preserve"> telefonu 34 370 63 14.</w:t>
      </w:r>
    </w:p>
    <w:p w:rsidR="00681208" w:rsidRPr="00CA6098" w:rsidRDefault="00681208" w:rsidP="00CA6098">
      <w:pPr>
        <w:numPr>
          <w:ilvl w:val="0"/>
          <w:numId w:val="26"/>
        </w:numPr>
        <w:tabs>
          <w:tab w:val="left" w:pos="284"/>
        </w:tabs>
        <w:spacing w:after="0" w:line="288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CA6098">
        <w:rPr>
          <w:rFonts w:ascii="Times New Roman" w:hAnsi="Times New Roman" w:cs="Times New Roman"/>
          <w:sz w:val="24"/>
          <w:szCs w:val="24"/>
        </w:rPr>
        <w:t>Dane osobowe będą przetwarzane w celu zapewnienia bezpiecznych i higienicznych warunków nauki oraz pracy  w okresie epidemii COVID-19 na podstawie obowiązujących przepisów pracy, zgodnie z art. 6 ust. 1 lit. c oraz art. 9 ust. 2 lit. i RODO.</w:t>
      </w:r>
    </w:p>
    <w:p w:rsidR="00681208" w:rsidRPr="00CA6098" w:rsidRDefault="00681208" w:rsidP="00CA6098">
      <w:pPr>
        <w:numPr>
          <w:ilvl w:val="0"/>
          <w:numId w:val="26"/>
        </w:numPr>
        <w:tabs>
          <w:tab w:val="left" w:pos="284"/>
        </w:tabs>
        <w:spacing w:after="0" w:line="288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CA6098">
        <w:rPr>
          <w:rFonts w:ascii="Times New Roman" w:hAnsi="Times New Roman" w:cs="Times New Roman"/>
          <w:noProof/>
          <w:sz w:val="24"/>
          <w:szCs w:val="24"/>
        </w:rPr>
        <w:t xml:space="preserve">Dane osobowe będą przekazywane wyłącznie podmiotom uprawnionym do ich przetwarzania  na podstawie umowy zawartej z Administratorem danych lub na podstawie przepisów prawa, w szczególności Powiatowej Stacji Sanitarno-Epidemiologicznej w Częstochowie.   </w:t>
      </w:r>
    </w:p>
    <w:p w:rsidR="00681208" w:rsidRPr="00CA6098" w:rsidRDefault="00681208" w:rsidP="00CA6098">
      <w:pPr>
        <w:numPr>
          <w:ilvl w:val="0"/>
          <w:numId w:val="26"/>
        </w:numPr>
        <w:spacing w:after="0" w:line="288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CA6098">
        <w:rPr>
          <w:rFonts w:ascii="Times New Roman" w:hAnsi="Times New Roman" w:cs="Times New Roman"/>
          <w:sz w:val="24"/>
          <w:szCs w:val="24"/>
        </w:rPr>
        <w:t>Dane osobowe będą przetwarzane do momentu realizacji celu określonego w pkt. 3. Następnie przechowywane będą w celach archiwalnych, zgodnie z Jednolitym Rzeczowym Wykazem Akt, który dostępny jest w sekretariacie szkoły.</w:t>
      </w:r>
    </w:p>
    <w:p w:rsidR="00681208" w:rsidRPr="00CA6098" w:rsidRDefault="00681208" w:rsidP="00CA6098">
      <w:pPr>
        <w:numPr>
          <w:ilvl w:val="0"/>
          <w:numId w:val="26"/>
        </w:numPr>
        <w:tabs>
          <w:tab w:val="left" w:pos="284"/>
        </w:tabs>
        <w:spacing w:after="0" w:line="288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CA6098">
        <w:rPr>
          <w:rFonts w:ascii="Times New Roman" w:hAnsi="Times New Roman" w:cs="Times New Roman"/>
          <w:sz w:val="24"/>
          <w:szCs w:val="24"/>
        </w:rPr>
        <w:t>Posiadają Państwo prawo do żądania od Administratora danych dostępu do swoich danych osobowych, ich sprostowania, usunięcia lub ograniczenia przetwarzania.</w:t>
      </w:r>
    </w:p>
    <w:p w:rsidR="00681208" w:rsidRPr="00CA6098" w:rsidRDefault="00681208" w:rsidP="00CA6098">
      <w:pPr>
        <w:numPr>
          <w:ilvl w:val="0"/>
          <w:numId w:val="26"/>
        </w:numPr>
        <w:tabs>
          <w:tab w:val="left" w:pos="284"/>
        </w:tabs>
        <w:spacing w:after="0" w:line="288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CA6098">
        <w:rPr>
          <w:rFonts w:ascii="Times New Roman" w:hAnsi="Times New Roman" w:cs="Times New Roman"/>
          <w:sz w:val="24"/>
          <w:szCs w:val="24"/>
        </w:rPr>
        <w:t xml:space="preserve">Przysługuje Państwu prawo do wniesienia skargi do organu nadzorczego – Prezesa Urzędu Ochrony Danych Osobowych </w:t>
      </w:r>
      <w:r w:rsidRPr="00CA6098">
        <w:rPr>
          <w:rFonts w:ascii="Times New Roman" w:hAnsi="Times New Roman" w:cs="Times New Roman"/>
          <w:sz w:val="24"/>
          <w:szCs w:val="24"/>
          <w:lang w:eastAsia="pl-PL"/>
        </w:rPr>
        <w:t>(na adres Prezes Urzędu Ochrony Danych Osobowych, ul. Stawki 2, 00 - 193 Warszawa, tel. 22 531 03 00).</w:t>
      </w:r>
    </w:p>
    <w:p w:rsidR="00681208" w:rsidRPr="00CA6098" w:rsidRDefault="00681208" w:rsidP="00CA6098">
      <w:pPr>
        <w:numPr>
          <w:ilvl w:val="0"/>
          <w:numId w:val="26"/>
        </w:numPr>
        <w:tabs>
          <w:tab w:val="left" w:pos="284"/>
        </w:tabs>
        <w:spacing w:after="0" w:line="288" w:lineRule="auto"/>
        <w:ind w:left="284" w:right="168" w:hanging="284"/>
        <w:jc w:val="both"/>
        <w:rPr>
          <w:rFonts w:ascii="Times New Roman" w:hAnsi="Times New Roman" w:cs="Times New Roman"/>
          <w:sz w:val="24"/>
          <w:szCs w:val="24"/>
        </w:rPr>
      </w:pPr>
      <w:r w:rsidRPr="00CA6098">
        <w:rPr>
          <w:rFonts w:ascii="Times New Roman" w:hAnsi="Times New Roman" w:cs="Times New Roman"/>
          <w:sz w:val="24"/>
          <w:szCs w:val="24"/>
        </w:rPr>
        <w:t>Podanie danych osobowych jest wymogiem ustawowym i jest obowiązkowe ze względu na przepisy prawa w szczególności zapewnienia bezpiecznych i higienicznych warunków nauki oraz pracy w okresie epidemii COVID-19.</w:t>
      </w:r>
    </w:p>
    <w:p w:rsidR="00681208" w:rsidRDefault="00681208" w:rsidP="00394788">
      <w:pPr>
        <w:pStyle w:val="punkty"/>
        <w:numPr>
          <w:ilvl w:val="0"/>
          <w:numId w:val="0"/>
        </w:numPr>
        <w:spacing w:before="0" w:line="288" w:lineRule="auto"/>
        <w:rPr>
          <w:rFonts w:ascii="Times New Roman" w:hAnsi="Times New Roman" w:cs="Times New Roman"/>
        </w:rPr>
      </w:pPr>
    </w:p>
    <w:p w:rsidR="00681208" w:rsidRDefault="00681208" w:rsidP="004739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  <w:r w:rsidRPr="00473948">
        <w:rPr>
          <w:rFonts w:ascii="Times New Roman" w:hAnsi="Times New Roman" w:cs="Times New Roman"/>
          <w:b/>
          <w:bCs/>
          <w:sz w:val="24"/>
          <w:szCs w:val="24"/>
        </w:rPr>
        <w:t>§ 10</w:t>
      </w:r>
    </w:p>
    <w:p w:rsidR="00681208" w:rsidRPr="00473948" w:rsidRDefault="00681208" w:rsidP="004739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81208" w:rsidRDefault="00681208" w:rsidP="0047394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73948">
        <w:rPr>
          <w:rFonts w:ascii="Times New Roman" w:hAnsi="Times New Roman" w:cs="Times New Roman"/>
          <w:b/>
          <w:bCs/>
          <w:sz w:val="24"/>
          <w:szCs w:val="24"/>
        </w:rPr>
        <w:t>Postanowienia końcowe</w:t>
      </w:r>
    </w:p>
    <w:p w:rsidR="00681208" w:rsidRPr="00473948" w:rsidRDefault="00681208" w:rsidP="00473948">
      <w:pPr>
        <w:spacing w:after="0" w:line="288" w:lineRule="auto"/>
        <w:jc w:val="center"/>
        <w:rPr>
          <w:rFonts w:ascii="Times New Roman" w:hAnsi="Times New Roman" w:cs="Times New Roman"/>
          <w:b/>
          <w:bCs/>
          <w:sz w:val="16"/>
          <w:szCs w:val="16"/>
        </w:rPr>
      </w:pPr>
    </w:p>
    <w:p w:rsidR="00681208" w:rsidRPr="00473948" w:rsidRDefault="00681208" w:rsidP="00473948">
      <w:pPr>
        <w:numPr>
          <w:ilvl w:val="0"/>
          <w:numId w:val="46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948">
        <w:rPr>
          <w:rFonts w:ascii="Times New Roman" w:hAnsi="Times New Roman" w:cs="Times New Roman"/>
          <w:sz w:val="24"/>
          <w:szCs w:val="24"/>
        </w:rPr>
        <w:t xml:space="preserve">Procedura wchodzi w życie z dniem 1 września 2020 r. </w:t>
      </w:r>
    </w:p>
    <w:p w:rsidR="00681208" w:rsidRDefault="00681208" w:rsidP="00473948">
      <w:pPr>
        <w:numPr>
          <w:ilvl w:val="0"/>
          <w:numId w:val="46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3948">
        <w:rPr>
          <w:rFonts w:ascii="Times New Roman" w:hAnsi="Times New Roman" w:cs="Times New Roman"/>
          <w:sz w:val="24"/>
          <w:szCs w:val="24"/>
        </w:rPr>
        <w:t>Procedura obowiązuje do czasu jej odwołania.</w:t>
      </w:r>
    </w:p>
    <w:p w:rsidR="00681208" w:rsidRPr="00A35870" w:rsidRDefault="00681208" w:rsidP="00A35870">
      <w:pPr>
        <w:numPr>
          <w:ilvl w:val="0"/>
          <w:numId w:val="46"/>
        </w:numPr>
        <w:spacing w:after="0" w:line="288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We wszystkich sprawach nieuregulowanych w niniejszej procedurze mają zastosowanie obowiązujące przepisy prawa, wytyczne, zalecenia, zasady i normy postepowania </w:t>
      </w:r>
      <w:r>
        <w:rPr>
          <w:rFonts w:ascii="Times New Roman" w:hAnsi="Times New Roman" w:cs="Times New Roman"/>
          <w:sz w:val="24"/>
          <w:szCs w:val="24"/>
        </w:rPr>
        <w:br/>
        <w:t xml:space="preserve">w zakresie bezpieczeństwa, w okresie epidemii </w:t>
      </w:r>
      <w:r w:rsidRPr="00A35870">
        <w:rPr>
          <w:rFonts w:ascii="Times New Roman" w:hAnsi="Times New Roman" w:cs="Times New Roman"/>
          <w:sz w:val="24"/>
          <w:szCs w:val="24"/>
        </w:rPr>
        <w:t>COVID-19</w:t>
      </w:r>
      <w:r>
        <w:rPr>
          <w:rFonts w:ascii="Times New Roman" w:hAnsi="Times New Roman" w:cs="Times New Roman"/>
          <w:sz w:val="24"/>
          <w:szCs w:val="24"/>
        </w:rPr>
        <w:t>.</w:t>
      </w:r>
    </w:p>
    <w:sectPr w:rsidR="00681208" w:rsidRPr="00A35870" w:rsidSect="00BE67F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1208" w:rsidRDefault="00681208" w:rsidP="00143D7D">
      <w:pPr>
        <w:spacing w:after="0" w:line="240" w:lineRule="auto"/>
      </w:pPr>
      <w:r>
        <w:separator/>
      </w:r>
    </w:p>
  </w:endnote>
  <w:endnote w:type="continuationSeparator" w:id="0">
    <w:p w:rsidR="00681208" w:rsidRDefault="00681208" w:rsidP="00143D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Proxima Nova">
    <w:altName w:val="Proxima Nov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libri Light"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egoe UI">
    <w:altName w:val="Century Gothic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1208" w:rsidRDefault="00681208">
    <w:pPr>
      <w:pStyle w:val="Footer"/>
      <w:jc w:val="right"/>
    </w:pPr>
    <w:fldSimple w:instr="PAGE   \* MERGEFORMAT">
      <w:r>
        <w:rPr>
          <w:noProof/>
        </w:rPr>
        <w:t>1</w:t>
      </w:r>
    </w:fldSimple>
  </w:p>
  <w:p w:rsidR="00681208" w:rsidRDefault="0068120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1208" w:rsidRDefault="00681208" w:rsidP="00143D7D">
      <w:pPr>
        <w:spacing w:after="0" w:line="240" w:lineRule="auto"/>
      </w:pPr>
      <w:r>
        <w:separator/>
      </w:r>
    </w:p>
  </w:footnote>
  <w:footnote w:type="continuationSeparator" w:id="0">
    <w:p w:rsidR="00681208" w:rsidRDefault="00681208" w:rsidP="00143D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14206996"/>
    <w:name w:val="WW8Num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3CE1E10"/>
    <w:multiLevelType w:val="hybridMultilevel"/>
    <w:tmpl w:val="7A186D1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DDEB7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41B2569"/>
    <w:multiLevelType w:val="hybridMultilevel"/>
    <w:tmpl w:val="EB50F3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9D5C4DB8">
      <w:start w:val="1"/>
      <w:numFmt w:val="decimal"/>
      <w:lvlText w:val="%4."/>
      <w:lvlJc w:val="left"/>
      <w:pPr>
        <w:ind w:left="340" w:hanging="340"/>
      </w:pPr>
      <w:rPr>
        <w:rFonts w:hint="default"/>
        <w:color w:val="auto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CD5AAA"/>
    <w:multiLevelType w:val="hybridMultilevel"/>
    <w:tmpl w:val="0354F35A"/>
    <w:lvl w:ilvl="0" w:tplc="E10E6A8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A0F1366"/>
    <w:multiLevelType w:val="hybridMultilevel"/>
    <w:tmpl w:val="46348A0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AC84C5F"/>
    <w:multiLevelType w:val="hybridMultilevel"/>
    <w:tmpl w:val="1C6CB304"/>
    <w:lvl w:ilvl="0" w:tplc="9D5C4DB8">
      <w:start w:val="1"/>
      <w:numFmt w:val="decimal"/>
      <w:lvlText w:val="%1."/>
      <w:lvlJc w:val="left"/>
      <w:pPr>
        <w:ind w:left="34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B08534E"/>
    <w:multiLevelType w:val="multilevel"/>
    <w:tmpl w:val="870674B4"/>
    <w:lvl w:ilvl="0">
      <w:start w:val="1"/>
      <w:numFmt w:val="decimal"/>
      <w:lvlText w:val="%1)"/>
      <w:lvlJc w:val="left"/>
      <w:pPr>
        <w:tabs>
          <w:tab w:val="num" w:pos="1040"/>
        </w:tabs>
        <w:ind w:left="1040" w:hanging="34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0B5E566C"/>
    <w:multiLevelType w:val="hybridMultilevel"/>
    <w:tmpl w:val="5F70CC8A"/>
    <w:lvl w:ilvl="0" w:tplc="BB0C4B96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D3F52B9"/>
    <w:multiLevelType w:val="hybridMultilevel"/>
    <w:tmpl w:val="82C685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8FE769E"/>
    <w:multiLevelType w:val="hybridMultilevel"/>
    <w:tmpl w:val="9ECC9338"/>
    <w:lvl w:ilvl="0" w:tplc="51A8FDD6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841F7D"/>
    <w:multiLevelType w:val="hybridMultilevel"/>
    <w:tmpl w:val="848A079E"/>
    <w:lvl w:ilvl="0" w:tplc="972C0BC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F44ADC"/>
    <w:multiLevelType w:val="hybridMultilevel"/>
    <w:tmpl w:val="F85C73EA"/>
    <w:lvl w:ilvl="0" w:tplc="196A69B0">
      <w:start w:val="1"/>
      <w:numFmt w:val="decimal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2">
    <w:nsid w:val="1EAA134B"/>
    <w:multiLevelType w:val="hybridMultilevel"/>
    <w:tmpl w:val="1082950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F43BB5"/>
    <w:multiLevelType w:val="hybridMultilevel"/>
    <w:tmpl w:val="94340718"/>
    <w:lvl w:ilvl="0" w:tplc="763AFC5A">
      <w:start w:val="1"/>
      <w:numFmt w:val="decimal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930" w:hanging="360"/>
      </w:pPr>
    </w:lvl>
    <w:lvl w:ilvl="2" w:tplc="0415001B">
      <w:start w:val="1"/>
      <w:numFmt w:val="lowerRoman"/>
      <w:lvlText w:val="%3."/>
      <w:lvlJc w:val="right"/>
      <w:pPr>
        <w:ind w:left="2650" w:hanging="180"/>
      </w:pPr>
    </w:lvl>
    <w:lvl w:ilvl="3" w:tplc="0415000F">
      <w:start w:val="1"/>
      <w:numFmt w:val="decimal"/>
      <w:lvlText w:val="%4."/>
      <w:lvlJc w:val="left"/>
      <w:pPr>
        <w:ind w:left="3370" w:hanging="360"/>
      </w:pPr>
    </w:lvl>
    <w:lvl w:ilvl="4" w:tplc="04150019">
      <w:start w:val="1"/>
      <w:numFmt w:val="lowerLetter"/>
      <w:lvlText w:val="%5."/>
      <w:lvlJc w:val="left"/>
      <w:pPr>
        <w:ind w:left="4090" w:hanging="360"/>
      </w:pPr>
    </w:lvl>
    <w:lvl w:ilvl="5" w:tplc="0415001B">
      <w:start w:val="1"/>
      <w:numFmt w:val="lowerRoman"/>
      <w:lvlText w:val="%6."/>
      <w:lvlJc w:val="right"/>
      <w:pPr>
        <w:ind w:left="4810" w:hanging="180"/>
      </w:pPr>
    </w:lvl>
    <w:lvl w:ilvl="6" w:tplc="0415000F">
      <w:start w:val="1"/>
      <w:numFmt w:val="decimal"/>
      <w:lvlText w:val="%7."/>
      <w:lvlJc w:val="left"/>
      <w:pPr>
        <w:ind w:left="5530" w:hanging="360"/>
      </w:pPr>
    </w:lvl>
    <w:lvl w:ilvl="7" w:tplc="04150019">
      <w:start w:val="1"/>
      <w:numFmt w:val="lowerLetter"/>
      <w:lvlText w:val="%8."/>
      <w:lvlJc w:val="left"/>
      <w:pPr>
        <w:ind w:left="6250" w:hanging="360"/>
      </w:pPr>
    </w:lvl>
    <w:lvl w:ilvl="8" w:tplc="0415001B">
      <w:start w:val="1"/>
      <w:numFmt w:val="lowerRoman"/>
      <w:lvlText w:val="%9."/>
      <w:lvlJc w:val="right"/>
      <w:pPr>
        <w:ind w:left="6970" w:hanging="180"/>
      </w:pPr>
    </w:lvl>
  </w:abstractNum>
  <w:abstractNum w:abstractNumId="14">
    <w:nsid w:val="20BE4FAA"/>
    <w:multiLevelType w:val="hybridMultilevel"/>
    <w:tmpl w:val="28BABA28"/>
    <w:lvl w:ilvl="0" w:tplc="0E761D60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16"/>
        </w:tabs>
        <w:ind w:left="141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36"/>
        </w:tabs>
        <w:ind w:left="213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56"/>
        </w:tabs>
        <w:ind w:left="285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76"/>
        </w:tabs>
        <w:ind w:left="357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96"/>
        </w:tabs>
        <w:ind w:left="429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16"/>
        </w:tabs>
        <w:ind w:left="501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36"/>
        </w:tabs>
        <w:ind w:left="573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56"/>
        </w:tabs>
        <w:ind w:left="6456" w:hanging="180"/>
      </w:pPr>
    </w:lvl>
  </w:abstractNum>
  <w:abstractNum w:abstractNumId="15">
    <w:nsid w:val="211675CF"/>
    <w:multiLevelType w:val="hybridMultilevel"/>
    <w:tmpl w:val="09EE36DA"/>
    <w:lvl w:ilvl="0" w:tplc="D6BC94DE">
      <w:start w:val="1"/>
      <w:numFmt w:val="bullet"/>
      <w:pStyle w:val="punkty"/>
      <w:lvlText w:val=""/>
      <w:lvlJc w:val="left"/>
      <w:pPr>
        <w:ind w:left="360" w:hanging="360"/>
      </w:pPr>
      <w:rPr>
        <w:rFonts w:ascii="Wingdings" w:hAnsi="Wingdings" w:cs="Wingdings" w:hint="default"/>
        <w:color w:val="E6007E"/>
        <w:sz w:val="28"/>
        <w:szCs w:val="28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>
    <w:nsid w:val="23564C11"/>
    <w:multiLevelType w:val="hybridMultilevel"/>
    <w:tmpl w:val="E40EA5F2"/>
    <w:lvl w:ilvl="0" w:tplc="9D5C4DB8">
      <w:start w:val="1"/>
      <w:numFmt w:val="decimal"/>
      <w:lvlText w:val="%1."/>
      <w:lvlJc w:val="left"/>
      <w:pPr>
        <w:ind w:left="34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49935A0"/>
    <w:multiLevelType w:val="hybridMultilevel"/>
    <w:tmpl w:val="0826E64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236E2A"/>
    <w:multiLevelType w:val="multilevel"/>
    <w:tmpl w:val="DB8622B0"/>
    <w:lvl w:ilvl="0">
      <w:start w:val="1"/>
      <w:numFmt w:val="lowerLetter"/>
      <w:lvlText w:val="%1)"/>
      <w:lvlJc w:val="left"/>
      <w:pPr>
        <w:ind w:left="1776" w:hanging="360"/>
      </w:pPr>
    </w:lvl>
    <w:lvl w:ilvl="1">
      <w:start w:val="1"/>
      <w:numFmt w:val="lowerLetter"/>
      <w:lvlText w:val="%2."/>
      <w:lvlJc w:val="left"/>
      <w:pPr>
        <w:tabs>
          <w:tab w:val="num" w:pos="1416"/>
        </w:tabs>
        <w:ind w:left="1416" w:hanging="360"/>
      </w:pPr>
    </w:lvl>
    <w:lvl w:ilvl="2">
      <w:start w:val="1"/>
      <w:numFmt w:val="lowerRoman"/>
      <w:lvlText w:val="%3."/>
      <w:lvlJc w:val="right"/>
      <w:pPr>
        <w:tabs>
          <w:tab w:val="num" w:pos="2136"/>
        </w:tabs>
        <w:ind w:left="2136" w:hanging="180"/>
      </w:pPr>
    </w:lvl>
    <w:lvl w:ilvl="3">
      <w:start w:val="1"/>
      <w:numFmt w:val="decimal"/>
      <w:lvlText w:val="%4."/>
      <w:lvlJc w:val="left"/>
      <w:pPr>
        <w:tabs>
          <w:tab w:val="num" w:pos="2856"/>
        </w:tabs>
        <w:ind w:left="2856" w:hanging="360"/>
      </w:pPr>
    </w:lvl>
    <w:lvl w:ilvl="4">
      <w:start w:val="1"/>
      <w:numFmt w:val="lowerLetter"/>
      <w:lvlText w:val="%5."/>
      <w:lvlJc w:val="left"/>
      <w:pPr>
        <w:tabs>
          <w:tab w:val="num" w:pos="3576"/>
        </w:tabs>
        <w:ind w:left="3576" w:hanging="360"/>
      </w:pPr>
    </w:lvl>
    <w:lvl w:ilvl="5">
      <w:start w:val="1"/>
      <w:numFmt w:val="lowerRoman"/>
      <w:lvlText w:val="%6."/>
      <w:lvlJc w:val="right"/>
      <w:pPr>
        <w:tabs>
          <w:tab w:val="num" w:pos="4296"/>
        </w:tabs>
        <w:ind w:left="4296" w:hanging="180"/>
      </w:pPr>
    </w:lvl>
    <w:lvl w:ilvl="6">
      <w:start w:val="1"/>
      <w:numFmt w:val="decimal"/>
      <w:lvlText w:val="%7."/>
      <w:lvlJc w:val="left"/>
      <w:pPr>
        <w:tabs>
          <w:tab w:val="num" w:pos="5016"/>
        </w:tabs>
        <w:ind w:left="5016" w:hanging="360"/>
      </w:pPr>
    </w:lvl>
    <w:lvl w:ilvl="7">
      <w:start w:val="1"/>
      <w:numFmt w:val="lowerLetter"/>
      <w:lvlText w:val="%8."/>
      <w:lvlJc w:val="left"/>
      <w:pPr>
        <w:tabs>
          <w:tab w:val="num" w:pos="5736"/>
        </w:tabs>
        <w:ind w:left="5736" w:hanging="360"/>
      </w:pPr>
    </w:lvl>
    <w:lvl w:ilvl="8">
      <w:start w:val="1"/>
      <w:numFmt w:val="lowerRoman"/>
      <w:lvlText w:val="%9."/>
      <w:lvlJc w:val="right"/>
      <w:pPr>
        <w:tabs>
          <w:tab w:val="num" w:pos="6456"/>
        </w:tabs>
        <w:ind w:left="6456" w:hanging="180"/>
      </w:pPr>
    </w:lvl>
  </w:abstractNum>
  <w:abstractNum w:abstractNumId="19">
    <w:nsid w:val="2BD71C29"/>
    <w:multiLevelType w:val="multilevel"/>
    <w:tmpl w:val="BDDAE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D320B2E"/>
    <w:multiLevelType w:val="hybridMultilevel"/>
    <w:tmpl w:val="1BA25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9B31F4"/>
    <w:multiLevelType w:val="hybridMultilevel"/>
    <w:tmpl w:val="DB1443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4597E9E"/>
    <w:multiLevelType w:val="hybridMultilevel"/>
    <w:tmpl w:val="627E155C"/>
    <w:lvl w:ilvl="0" w:tplc="21E00800">
      <w:start w:val="1"/>
      <w:numFmt w:val="decimal"/>
      <w:lvlText w:val="%1."/>
      <w:lvlJc w:val="left"/>
      <w:pPr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73810D2"/>
    <w:multiLevelType w:val="hybridMultilevel"/>
    <w:tmpl w:val="D3C835BA"/>
    <w:lvl w:ilvl="0" w:tplc="E9B6AF04">
      <w:start w:val="1"/>
      <w:numFmt w:val="decimal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24">
    <w:nsid w:val="38E15FD9"/>
    <w:multiLevelType w:val="hybridMultilevel"/>
    <w:tmpl w:val="99084E32"/>
    <w:lvl w:ilvl="0" w:tplc="E10E6A8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3153A89"/>
    <w:multiLevelType w:val="hybridMultilevel"/>
    <w:tmpl w:val="62D62A58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6">
    <w:nsid w:val="48645FD3"/>
    <w:multiLevelType w:val="hybridMultilevel"/>
    <w:tmpl w:val="A1ACC6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4C7CFE"/>
    <w:multiLevelType w:val="hybridMultilevel"/>
    <w:tmpl w:val="BDDAEEF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3AE0C85"/>
    <w:multiLevelType w:val="hybridMultilevel"/>
    <w:tmpl w:val="FA90F1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3BB00F1"/>
    <w:multiLevelType w:val="hybridMultilevel"/>
    <w:tmpl w:val="870674B4"/>
    <w:lvl w:ilvl="0" w:tplc="DB76B7AE">
      <w:start w:val="1"/>
      <w:numFmt w:val="decimal"/>
      <w:lvlText w:val="%1)"/>
      <w:lvlJc w:val="left"/>
      <w:pPr>
        <w:tabs>
          <w:tab w:val="num" w:pos="1040"/>
        </w:tabs>
        <w:ind w:left="1040" w:hanging="340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57E41D95"/>
    <w:multiLevelType w:val="hybridMultilevel"/>
    <w:tmpl w:val="23D4077C"/>
    <w:lvl w:ilvl="0" w:tplc="9D5C4DB8">
      <w:start w:val="1"/>
      <w:numFmt w:val="decimal"/>
      <w:lvlText w:val="%1."/>
      <w:lvlJc w:val="left"/>
      <w:pPr>
        <w:ind w:left="340" w:hanging="34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F504BC9"/>
    <w:multiLevelType w:val="hybridMultilevel"/>
    <w:tmpl w:val="62B8A0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F917EB7"/>
    <w:multiLevelType w:val="multilevel"/>
    <w:tmpl w:val="FD52C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33">
    <w:nsid w:val="5FDD7DCE"/>
    <w:multiLevelType w:val="hybridMultilevel"/>
    <w:tmpl w:val="21AE889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16119B9"/>
    <w:multiLevelType w:val="hybridMultilevel"/>
    <w:tmpl w:val="F986220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55E0868"/>
    <w:multiLevelType w:val="hybridMultilevel"/>
    <w:tmpl w:val="B7DC2064"/>
    <w:lvl w:ilvl="0" w:tplc="1BBA0930">
      <w:start w:val="1"/>
      <w:numFmt w:val="decimal"/>
      <w:lvlText w:val="%1)"/>
      <w:lvlJc w:val="left"/>
      <w:pPr>
        <w:ind w:left="68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36">
    <w:nsid w:val="690F2238"/>
    <w:multiLevelType w:val="hybridMultilevel"/>
    <w:tmpl w:val="CB540680"/>
    <w:lvl w:ilvl="0" w:tplc="13AE4A64">
      <w:start w:val="1"/>
      <w:numFmt w:val="bullet"/>
      <w:lvlText w:val=""/>
      <w:lvlJc w:val="left"/>
      <w:pPr>
        <w:ind w:left="108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37">
    <w:nsid w:val="6E690225"/>
    <w:multiLevelType w:val="hybridMultilevel"/>
    <w:tmpl w:val="92764A14"/>
    <w:name w:val="WW8Num22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780B1A36"/>
    <w:multiLevelType w:val="hybridMultilevel"/>
    <w:tmpl w:val="0F3602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F9BC31DC">
      <w:start w:val="1"/>
      <w:numFmt w:val="decimal"/>
      <w:lvlText w:val="%4."/>
      <w:lvlJc w:val="left"/>
      <w:pPr>
        <w:ind w:left="340" w:hanging="34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F4018DB"/>
    <w:multiLevelType w:val="hybridMultilevel"/>
    <w:tmpl w:val="FF4A87AA"/>
    <w:lvl w:ilvl="0" w:tplc="077C7D4A">
      <w:start w:val="1"/>
      <w:numFmt w:val="decimal"/>
      <w:lvlText w:val="%1."/>
      <w:lvlJc w:val="left"/>
      <w:pPr>
        <w:ind w:left="340" w:hanging="340"/>
      </w:pPr>
      <w:rPr>
        <w:rFonts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15"/>
  </w:num>
  <w:num w:numId="2">
    <w:abstractNumId w:val="31"/>
  </w:num>
  <w:num w:numId="3">
    <w:abstractNumId w:val="2"/>
  </w:num>
  <w:num w:numId="4">
    <w:abstractNumId w:val="15"/>
  </w:num>
  <w:num w:numId="5">
    <w:abstractNumId w:val="32"/>
  </w:num>
  <w:num w:numId="6">
    <w:abstractNumId w:val="15"/>
  </w:num>
  <w:num w:numId="7">
    <w:abstractNumId w:val="15"/>
  </w:num>
  <w:num w:numId="8">
    <w:abstractNumId w:val="36"/>
  </w:num>
  <w:num w:numId="9">
    <w:abstractNumId w:val="15"/>
  </w:num>
  <w:num w:numId="10">
    <w:abstractNumId w:val="15"/>
  </w:num>
  <w:num w:numId="11">
    <w:abstractNumId w:val="15"/>
  </w:num>
  <w:num w:numId="12">
    <w:abstractNumId w:val="15"/>
  </w:num>
  <w:num w:numId="13">
    <w:abstractNumId w:val="15"/>
  </w:num>
  <w:num w:numId="14">
    <w:abstractNumId w:val="38"/>
  </w:num>
  <w:num w:numId="15">
    <w:abstractNumId w:val="16"/>
  </w:num>
  <w:num w:numId="16">
    <w:abstractNumId w:val="30"/>
  </w:num>
  <w:num w:numId="17">
    <w:abstractNumId w:val="5"/>
  </w:num>
  <w:num w:numId="18">
    <w:abstractNumId w:val="0"/>
  </w:num>
  <w:num w:numId="19">
    <w:abstractNumId w:val="21"/>
  </w:num>
  <w:num w:numId="20">
    <w:abstractNumId w:val="37"/>
  </w:num>
  <w:num w:numId="21">
    <w:abstractNumId w:val="14"/>
  </w:num>
  <w:num w:numId="22">
    <w:abstractNumId w:val="18"/>
  </w:num>
  <w:num w:numId="23">
    <w:abstractNumId w:val="26"/>
  </w:num>
  <w:num w:numId="24">
    <w:abstractNumId w:val="33"/>
  </w:num>
  <w:num w:numId="25">
    <w:abstractNumId w:val="9"/>
  </w:num>
  <w:num w:numId="26">
    <w:abstractNumId w:val="10"/>
  </w:num>
  <w:num w:numId="27">
    <w:abstractNumId w:val="25"/>
  </w:num>
  <w:num w:numId="28">
    <w:abstractNumId w:val="39"/>
  </w:num>
  <w:num w:numId="29">
    <w:abstractNumId w:val="13"/>
  </w:num>
  <w:num w:numId="30">
    <w:abstractNumId w:val="22"/>
  </w:num>
  <w:num w:numId="31">
    <w:abstractNumId w:val="35"/>
  </w:num>
  <w:num w:numId="32">
    <w:abstractNumId w:val="4"/>
  </w:num>
  <w:num w:numId="33">
    <w:abstractNumId w:val="11"/>
  </w:num>
  <w:num w:numId="34">
    <w:abstractNumId w:val="1"/>
  </w:num>
  <w:num w:numId="35">
    <w:abstractNumId w:val="12"/>
  </w:num>
  <w:num w:numId="36">
    <w:abstractNumId w:val="29"/>
  </w:num>
  <w:num w:numId="37">
    <w:abstractNumId w:val="6"/>
  </w:num>
  <w:num w:numId="38">
    <w:abstractNumId w:val="7"/>
  </w:num>
  <w:num w:numId="39">
    <w:abstractNumId w:val="28"/>
  </w:num>
  <w:num w:numId="40">
    <w:abstractNumId w:val="23"/>
  </w:num>
  <w:num w:numId="41">
    <w:abstractNumId w:val="27"/>
  </w:num>
  <w:num w:numId="42">
    <w:abstractNumId w:val="19"/>
  </w:num>
  <w:num w:numId="43">
    <w:abstractNumId w:val="3"/>
  </w:num>
  <w:num w:numId="44">
    <w:abstractNumId w:val="17"/>
  </w:num>
  <w:num w:numId="45">
    <w:abstractNumId w:val="34"/>
  </w:num>
  <w:num w:numId="46">
    <w:abstractNumId w:val="24"/>
  </w:num>
  <w:num w:numId="47">
    <w:abstractNumId w:val="20"/>
  </w:num>
  <w:num w:numId="48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02B0"/>
    <w:rsid w:val="00002B65"/>
    <w:rsid w:val="00002DF1"/>
    <w:rsid w:val="00013081"/>
    <w:rsid w:val="00016305"/>
    <w:rsid w:val="000233A0"/>
    <w:rsid w:val="000257D0"/>
    <w:rsid w:val="00041EA0"/>
    <w:rsid w:val="00044056"/>
    <w:rsid w:val="000618DE"/>
    <w:rsid w:val="000639C2"/>
    <w:rsid w:val="000658A3"/>
    <w:rsid w:val="000706D0"/>
    <w:rsid w:val="00070D55"/>
    <w:rsid w:val="000716AA"/>
    <w:rsid w:val="00072474"/>
    <w:rsid w:val="000727C6"/>
    <w:rsid w:val="00072C14"/>
    <w:rsid w:val="00074E25"/>
    <w:rsid w:val="000767BE"/>
    <w:rsid w:val="00080AE4"/>
    <w:rsid w:val="00086972"/>
    <w:rsid w:val="00087582"/>
    <w:rsid w:val="000906D7"/>
    <w:rsid w:val="00090EED"/>
    <w:rsid w:val="0009217B"/>
    <w:rsid w:val="00094ACB"/>
    <w:rsid w:val="000A790E"/>
    <w:rsid w:val="000B1459"/>
    <w:rsid w:val="000B51E0"/>
    <w:rsid w:val="000B5C2D"/>
    <w:rsid w:val="000D0489"/>
    <w:rsid w:val="000D1E40"/>
    <w:rsid w:val="000D53D4"/>
    <w:rsid w:val="000D5B06"/>
    <w:rsid w:val="000E02F6"/>
    <w:rsid w:val="000E0B36"/>
    <w:rsid w:val="000E37EF"/>
    <w:rsid w:val="000E514E"/>
    <w:rsid w:val="000F6C80"/>
    <w:rsid w:val="0010179B"/>
    <w:rsid w:val="001073BA"/>
    <w:rsid w:val="00110C3A"/>
    <w:rsid w:val="0011522F"/>
    <w:rsid w:val="00120FB6"/>
    <w:rsid w:val="00124B71"/>
    <w:rsid w:val="001279EA"/>
    <w:rsid w:val="00134FBB"/>
    <w:rsid w:val="00135EDE"/>
    <w:rsid w:val="00143D7D"/>
    <w:rsid w:val="001464B5"/>
    <w:rsid w:val="00152465"/>
    <w:rsid w:val="00156228"/>
    <w:rsid w:val="001622B8"/>
    <w:rsid w:val="001624B4"/>
    <w:rsid w:val="001648E8"/>
    <w:rsid w:val="001675F5"/>
    <w:rsid w:val="0017097D"/>
    <w:rsid w:val="00180D24"/>
    <w:rsid w:val="00183242"/>
    <w:rsid w:val="00184F71"/>
    <w:rsid w:val="00191AB2"/>
    <w:rsid w:val="001A0305"/>
    <w:rsid w:val="001A0CA1"/>
    <w:rsid w:val="001A165F"/>
    <w:rsid w:val="001B150A"/>
    <w:rsid w:val="001B4177"/>
    <w:rsid w:val="001B480C"/>
    <w:rsid w:val="001C38C5"/>
    <w:rsid w:val="001C5103"/>
    <w:rsid w:val="001C755F"/>
    <w:rsid w:val="001D2FC3"/>
    <w:rsid w:val="001D625B"/>
    <w:rsid w:val="001D7DD8"/>
    <w:rsid w:val="001E071C"/>
    <w:rsid w:val="001E2F06"/>
    <w:rsid w:val="001E44F2"/>
    <w:rsid w:val="001E5105"/>
    <w:rsid w:val="001E647B"/>
    <w:rsid w:val="001F0C6D"/>
    <w:rsid w:val="001F1006"/>
    <w:rsid w:val="001F3AB1"/>
    <w:rsid w:val="001F3BFF"/>
    <w:rsid w:val="001F63FD"/>
    <w:rsid w:val="00201E80"/>
    <w:rsid w:val="00205F79"/>
    <w:rsid w:val="00212F74"/>
    <w:rsid w:val="002141F8"/>
    <w:rsid w:val="002319CC"/>
    <w:rsid w:val="00236D82"/>
    <w:rsid w:val="00237829"/>
    <w:rsid w:val="002402F0"/>
    <w:rsid w:val="002409A2"/>
    <w:rsid w:val="00245A22"/>
    <w:rsid w:val="00250214"/>
    <w:rsid w:val="002504B9"/>
    <w:rsid w:val="00256485"/>
    <w:rsid w:val="00257354"/>
    <w:rsid w:val="00264935"/>
    <w:rsid w:val="00264ACE"/>
    <w:rsid w:val="00266B9E"/>
    <w:rsid w:val="00277467"/>
    <w:rsid w:val="002822DA"/>
    <w:rsid w:val="00282436"/>
    <w:rsid w:val="0028551F"/>
    <w:rsid w:val="0028714F"/>
    <w:rsid w:val="00287C64"/>
    <w:rsid w:val="00291D58"/>
    <w:rsid w:val="00292BCE"/>
    <w:rsid w:val="00294D41"/>
    <w:rsid w:val="002A455E"/>
    <w:rsid w:val="002A55C2"/>
    <w:rsid w:val="002A6465"/>
    <w:rsid w:val="002C085E"/>
    <w:rsid w:val="002C221E"/>
    <w:rsid w:val="002C267B"/>
    <w:rsid w:val="002C5C14"/>
    <w:rsid w:val="002D3BCF"/>
    <w:rsid w:val="002D7DB1"/>
    <w:rsid w:val="002F5CB2"/>
    <w:rsid w:val="00315252"/>
    <w:rsid w:val="0032702B"/>
    <w:rsid w:val="00332BC0"/>
    <w:rsid w:val="00333450"/>
    <w:rsid w:val="00333C9B"/>
    <w:rsid w:val="00337D90"/>
    <w:rsid w:val="003428BA"/>
    <w:rsid w:val="003447B7"/>
    <w:rsid w:val="00346BEA"/>
    <w:rsid w:val="003475AB"/>
    <w:rsid w:val="00347B0D"/>
    <w:rsid w:val="0035105F"/>
    <w:rsid w:val="00362215"/>
    <w:rsid w:val="00362222"/>
    <w:rsid w:val="0036270A"/>
    <w:rsid w:val="00382431"/>
    <w:rsid w:val="00382742"/>
    <w:rsid w:val="00382E92"/>
    <w:rsid w:val="00383D0F"/>
    <w:rsid w:val="003856CC"/>
    <w:rsid w:val="0038571C"/>
    <w:rsid w:val="00394788"/>
    <w:rsid w:val="003A1391"/>
    <w:rsid w:val="003B2659"/>
    <w:rsid w:val="003C153A"/>
    <w:rsid w:val="003C3243"/>
    <w:rsid w:val="003D153B"/>
    <w:rsid w:val="003D5834"/>
    <w:rsid w:val="003D58CB"/>
    <w:rsid w:val="003D77E1"/>
    <w:rsid w:val="003E1CDC"/>
    <w:rsid w:val="003E5648"/>
    <w:rsid w:val="003F233B"/>
    <w:rsid w:val="003F26AA"/>
    <w:rsid w:val="003F2A16"/>
    <w:rsid w:val="003F606C"/>
    <w:rsid w:val="00413CBB"/>
    <w:rsid w:val="00421A04"/>
    <w:rsid w:val="00431F9A"/>
    <w:rsid w:val="00432264"/>
    <w:rsid w:val="00432560"/>
    <w:rsid w:val="00450C54"/>
    <w:rsid w:val="00454FD3"/>
    <w:rsid w:val="0046006C"/>
    <w:rsid w:val="00462F30"/>
    <w:rsid w:val="00466D72"/>
    <w:rsid w:val="00467FD3"/>
    <w:rsid w:val="00470D8B"/>
    <w:rsid w:val="0047280C"/>
    <w:rsid w:val="00473948"/>
    <w:rsid w:val="00481E35"/>
    <w:rsid w:val="00485C95"/>
    <w:rsid w:val="00491949"/>
    <w:rsid w:val="00493A4A"/>
    <w:rsid w:val="0049457C"/>
    <w:rsid w:val="00496CC1"/>
    <w:rsid w:val="004A03DA"/>
    <w:rsid w:val="004A09AD"/>
    <w:rsid w:val="004B253F"/>
    <w:rsid w:val="004B4752"/>
    <w:rsid w:val="004B4863"/>
    <w:rsid w:val="004B7564"/>
    <w:rsid w:val="004C1973"/>
    <w:rsid w:val="004D02B0"/>
    <w:rsid w:val="004D1704"/>
    <w:rsid w:val="004D761C"/>
    <w:rsid w:val="004E1AFA"/>
    <w:rsid w:val="004E4D53"/>
    <w:rsid w:val="004E5B4F"/>
    <w:rsid w:val="004F03ED"/>
    <w:rsid w:val="004F1BF5"/>
    <w:rsid w:val="004F4A3F"/>
    <w:rsid w:val="004F4DD2"/>
    <w:rsid w:val="00500DC6"/>
    <w:rsid w:val="00506EFB"/>
    <w:rsid w:val="00507610"/>
    <w:rsid w:val="00510177"/>
    <w:rsid w:val="00513007"/>
    <w:rsid w:val="00514260"/>
    <w:rsid w:val="00520781"/>
    <w:rsid w:val="005247E5"/>
    <w:rsid w:val="0052498D"/>
    <w:rsid w:val="0052639A"/>
    <w:rsid w:val="0052717C"/>
    <w:rsid w:val="005300F4"/>
    <w:rsid w:val="005315B9"/>
    <w:rsid w:val="00531EB9"/>
    <w:rsid w:val="00535F47"/>
    <w:rsid w:val="00541298"/>
    <w:rsid w:val="00545759"/>
    <w:rsid w:val="00546225"/>
    <w:rsid w:val="00546608"/>
    <w:rsid w:val="00547B75"/>
    <w:rsid w:val="005547E6"/>
    <w:rsid w:val="005556C8"/>
    <w:rsid w:val="00564FC1"/>
    <w:rsid w:val="00572393"/>
    <w:rsid w:val="00572E65"/>
    <w:rsid w:val="0057697B"/>
    <w:rsid w:val="00576B63"/>
    <w:rsid w:val="0057746C"/>
    <w:rsid w:val="00584D9D"/>
    <w:rsid w:val="00586BAD"/>
    <w:rsid w:val="005912AA"/>
    <w:rsid w:val="005946DA"/>
    <w:rsid w:val="0059646C"/>
    <w:rsid w:val="005A0C9F"/>
    <w:rsid w:val="005C1A7F"/>
    <w:rsid w:val="005C1DCA"/>
    <w:rsid w:val="005C25D1"/>
    <w:rsid w:val="005C3A89"/>
    <w:rsid w:val="005C6885"/>
    <w:rsid w:val="005C6979"/>
    <w:rsid w:val="005D09F2"/>
    <w:rsid w:val="005D1685"/>
    <w:rsid w:val="005D1AF9"/>
    <w:rsid w:val="005D4697"/>
    <w:rsid w:val="005E4634"/>
    <w:rsid w:val="005E78EC"/>
    <w:rsid w:val="005F14C9"/>
    <w:rsid w:val="005F3239"/>
    <w:rsid w:val="005F325B"/>
    <w:rsid w:val="005F55D2"/>
    <w:rsid w:val="005F66A0"/>
    <w:rsid w:val="0060004F"/>
    <w:rsid w:val="00604958"/>
    <w:rsid w:val="00604E22"/>
    <w:rsid w:val="00610C03"/>
    <w:rsid w:val="00611171"/>
    <w:rsid w:val="00613CF5"/>
    <w:rsid w:val="0063431F"/>
    <w:rsid w:val="00637DF2"/>
    <w:rsid w:val="00640FCF"/>
    <w:rsid w:val="00646A7F"/>
    <w:rsid w:val="006475C6"/>
    <w:rsid w:val="00651C27"/>
    <w:rsid w:val="006520A4"/>
    <w:rsid w:val="00656CEE"/>
    <w:rsid w:val="006607E6"/>
    <w:rsid w:val="006637E0"/>
    <w:rsid w:val="00664241"/>
    <w:rsid w:val="00666BCD"/>
    <w:rsid w:val="006673D4"/>
    <w:rsid w:val="00673BDE"/>
    <w:rsid w:val="006802EA"/>
    <w:rsid w:val="00681208"/>
    <w:rsid w:val="00683D2D"/>
    <w:rsid w:val="00694018"/>
    <w:rsid w:val="006940FD"/>
    <w:rsid w:val="00696157"/>
    <w:rsid w:val="00696B1E"/>
    <w:rsid w:val="006A0F5B"/>
    <w:rsid w:val="006B6320"/>
    <w:rsid w:val="006D2B4E"/>
    <w:rsid w:val="006D47CC"/>
    <w:rsid w:val="006E2D0E"/>
    <w:rsid w:val="006E5136"/>
    <w:rsid w:val="006E5DC4"/>
    <w:rsid w:val="006F6AD8"/>
    <w:rsid w:val="007028A6"/>
    <w:rsid w:val="00704669"/>
    <w:rsid w:val="00704B98"/>
    <w:rsid w:val="0071277C"/>
    <w:rsid w:val="00712AA6"/>
    <w:rsid w:val="00712C48"/>
    <w:rsid w:val="00713BD9"/>
    <w:rsid w:val="00721A88"/>
    <w:rsid w:val="0072627A"/>
    <w:rsid w:val="00727E26"/>
    <w:rsid w:val="00730BD1"/>
    <w:rsid w:val="00733B6A"/>
    <w:rsid w:val="0073770E"/>
    <w:rsid w:val="00761349"/>
    <w:rsid w:val="00775526"/>
    <w:rsid w:val="00787205"/>
    <w:rsid w:val="00790696"/>
    <w:rsid w:val="007952DB"/>
    <w:rsid w:val="00796415"/>
    <w:rsid w:val="007A4394"/>
    <w:rsid w:val="007A6150"/>
    <w:rsid w:val="007B40D9"/>
    <w:rsid w:val="007B5D88"/>
    <w:rsid w:val="007C0FE4"/>
    <w:rsid w:val="007C34DA"/>
    <w:rsid w:val="007C3D33"/>
    <w:rsid w:val="007C424E"/>
    <w:rsid w:val="007C4579"/>
    <w:rsid w:val="007F33E7"/>
    <w:rsid w:val="007F5554"/>
    <w:rsid w:val="0080268B"/>
    <w:rsid w:val="00802E68"/>
    <w:rsid w:val="008070D9"/>
    <w:rsid w:val="008076EB"/>
    <w:rsid w:val="00822644"/>
    <w:rsid w:val="00822C38"/>
    <w:rsid w:val="00827CAA"/>
    <w:rsid w:val="00833EDC"/>
    <w:rsid w:val="00834969"/>
    <w:rsid w:val="008358DB"/>
    <w:rsid w:val="008471A0"/>
    <w:rsid w:val="00847566"/>
    <w:rsid w:val="00850257"/>
    <w:rsid w:val="008513D6"/>
    <w:rsid w:val="0085335F"/>
    <w:rsid w:val="00855386"/>
    <w:rsid w:val="008660D8"/>
    <w:rsid w:val="0086741F"/>
    <w:rsid w:val="00873921"/>
    <w:rsid w:val="00874388"/>
    <w:rsid w:val="008753DB"/>
    <w:rsid w:val="0087631C"/>
    <w:rsid w:val="00881F52"/>
    <w:rsid w:val="008847AB"/>
    <w:rsid w:val="00884BD0"/>
    <w:rsid w:val="00885A7F"/>
    <w:rsid w:val="0089351A"/>
    <w:rsid w:val="00893734"/>
    <w:rsid w:val="008960B8"/>
    <w:rsid w:val="008A0789"/>
    <w:rsid w:val="008A4CA4"/>
    <w:rsid w:val="008A7EC2"/>
    <w:rsid w:val="008B3F11"/>
    <w:rsid w:val="008B69E0"/>
    <w:rsid w:val="008C143F"/>
    <w:rsid w:val="008D0A37"/>
    <w:rsid w:val="008D202C"/>
    <w:rsid w:val="008D743E"/>
    <w:rsid w:val="008D7531"/>
    <w:rsid w:val="008D7F0A"/>
    <w:rsid w:val="008E52F9"/>
    <w:rsid w:val="008F4D0C"/>
    <w:rsid w:val="008F790C"/>
    <w:rsid w:val="00904C1F"/>
    <w:rsid w:val="0091107E"/>
    <w:rsid w:val="00911CBD"/>
    <w:rsid w:val="00927917"/>
    <w:rsid w:val="00931160"/>
    <w:rsid w:val="00936A74"/>
    <w:rsid w:val="009371ED"/>
    <w:rsid w:val="00942134"/>
    <w:rsid w:val="00943462"/>
    <w:rsid w:val="009450CE"/>
    <w:rsid w:val="0095163F"/>
    <w:rsid w:val="00953469"/>
    <w:rsid w:val="00963980"/>
    <w:rsid w:val="009664FF"/>
    <w:rsid w:val="00970A4E"/>
    <w:rsid w:val="0097275F"/>
    <w:rsid w:val="00977A8D"/>
    <w:rsid w:val="00981151"/>
    <w:rsid w:val="00983DA1"/>
    <w:rsid w:val="009A3F42"/>
    <w:rsid w:val="009A75A7"/>
    <w:rsid w:val="009B2372"/>
    <w:rsid w:val="009B46BA"/>
    <w:rsid w:val="009B6D89"/>
    <w:rsid w:val="009C531F"/>
    <w:rsid w:val="009C636F"/>
    <w:rsid w:val="009D2CB7"/>
    <w:rsid w:val="009D4E35"/>
    <w:rsid w:val="009E73C7"/>
    <w:rsid w:val="009F0A03"/>
    <w:rsid w:val="009F201F"/>
    <w:rsid w:val="009F2305"/>
    <w:rsid w:val="00A02F8C"/>
    <w:rsid w:val="00A06E26"/>
    <w:rsid w:val="00A1144B"/>
    <w:rsid w:val="00A15255"/>
    <w:rsid w:val="00A20BD2"/>
    <w:rsid w:val="00A26E1E"/>
    <w:rsid w:val="00A31D7E"/>
    <w:rsid w:val="00A33FAC"/>
    <w:rsid w:val="00A35870"/>
    <w:rsid w:val="00A4053D"/>
    <w:rsid w:val="00A465F8"/>
    <w:rsid w:val="00A46C75"/>
    <w:rsid w:val="00A46F05"/>
    <w:rsid w:val="00A55B5F"/>
    <w:rsid w:val="00A56233"/>
    <w:rsid w:val="00A5674B"/>
    <w:rsid w:val="00A57CF9"/>
    <w:rsid w:val="00A621B5"/>
    <w:rsid w:val="00A62C1A"/>
    <w:rsid w:val="00A62E99"/>
    <w:rsid w:val="00A64D03"/>
    <w:rsid w:val="00A65344"/>
    <w:rsid w:val="00A70009"/>
    <w:rsid w:val="00A74CE1"/>
    <w:rsid w:val="00A7767A"/>
    <w:rsid w:val="00A9210C"/>
    <w:rsid w:val="00A927DA"/>
    <w:rsid w:val="00AA3551"/>
    <w:rsid w:val="00AA6D3F"/>
    <w:rsid w:val="00AB00A0"/>
    <w:rsid w:val="00AB09AE"/>
    <w:rsid w:val="00AB2976"/>
    <w:rsid w:val="00AB39D5"/>
    <w:rsid w:val="00AC0E72"/>
    <w:rsid w:val="00AC12D9"/>
    <w:rsid w:val="00AD04AC"/>
    <w:rsid w:val="00AD15B9"/>
    <w:rsid w:val="00AD7859"/>
    <w:rsid w:val="00AE00E1"/>
    <w:rsid w:val="00AE5374"/>
    <w:rsid w:val="00AF27D5"/>
    <w:rsid w:val="00AF56A2"/>
    <w:rsid w:val="00AF5917"/>
    <w:rsid w:val="00AF6254"/>
    <w:rsid w:val="00B07991"/>
    <w:rsid w:val="00B11CFB"/>
    <w:rsid w:val="00B127B7"/>
    <w:rsid w:val="00B1664A"/>
    <w:rsid w:val="00B2037E"/>
    <w:rsid w:val="00B20F71"/>
    <w:rsid w:val="00B232C7"/>
    <w:rsid w:val="00B45D0D"/>
    <w:rsid w:val="00B50EAD"/>
    <w:rsid w:val="00B52158"/>
    <w:rsid w:val="00B63C67"/>
    <w:rsid w:val="00B73D22"/>
    <w:rsid w:val="00B744F4"/>
    <w:rsid w:val="00B75F4E"/>
    <w:rsid w:val="00B82363"/>
    <w:rsid w:val="00B85CCD"/>
    <w:rsid w:val="00B871A4"/>
    <w:rsid w:val="00B91F6E"/>
    <w:rsid w:val="00B97AF6"/>
    <w:rsid w:val="00BA0CBC"/>
    <w:rsid w:val="00BA6668"/>
    <w:rsid w:val="00BA7F77"/>
    <w:rsid w:val="00BB2666"/>
    <w:rsid w:val="00BB4CC4"/>
    <w:rsid w:val="00BB530A"/>
    <w:rsid w:val="00BC356D"/>
    <w:rsid w:val="00BC4FA6"/>
    <w:rsid w:val="00BC6DC6"/>
    <w:rsid w:val="00BD2200"/>
    <w:rsid w:val="00BD2564"/>
    <w:rsid w:val="00BD3FF8"/>
    <w:rsid w:val="00BD74AB"/>
    <w:rsid w:val="00BE67FC"/>
    <w:rsid w:val="00C057A2"/>
    <w:rsid w:val="00C11783"/>
    <w:rsid w:val="00C11D16"/>
    <w:rsid w:val="00C150DB"/>
    <w:rsid w:val="00C17B24"/>
    <w:rsid w:val="00C22BB0"/>
    <w:rsid w:val="00C23837"/>
    <w:rsid w:val="00C23EB4"/>
    <w:rsid w:val="00C26DED"/>
    <w:rsid w:val="00C42F4D"/>
    <w:rsid w:val="00C431F9"/>
    <w:rsid w:val="00C43896"/>
    <w:rsid w:val="00C4539E"/>
    <w:rsid w:val="00C468B1"/>
    <w:rsid w:val="00C51D8F"/>
    <w:rsid w:val="00C560EC"/>
    <w:rsid w:val="00C619D7"/>
    <w:rsid w:val="00C67A7D"/>
    <w:rsid w:val="00C67C29"/>
    <w:rsid w:val="00C73233"/>
    <w:rsid w:val="00C7528C"/>
    <w:rsid w:val="00C77F94"/>
    <w:rsid w:val="00C80A72"/>
    <w:rsid w:val="00C93778"/>
    <w:rsid w:val="00C94AE8"/>
    <w:rsid w:val="00CA6098"/>
    <w:rsid w:val="00CA7AA3"/>
    <w:rsid w:val="00CB1DC2"/>
    <w:rsid w:val="00CB6AFD"/>
    <w:rsid w:val="00CB7A06"/>
    <w:rsid w:val="00CD3138"/>
    <w:rsid w:val="00CD63FE"/>
    <w:rsid w:val="00CD6C97"/>
    <w:rsid w:val="00CE1E35"/>
    <w:rsid w:val="00CE4CC8"/>
    <w:rsid w:val="00CE5BF0"/>
    <w:rsid w:val="00CF030D"/>
    <w:rsid w:val="00CF1DB9"/>
    <w:rsid w:val="00CF2B67"/>
    <w:rsid w:val="00D03EDE"/>
    <w:rsid w:val="00D11593"/>
    <w:rsid w:val="00D175AC"/>
    <w:rsid w:val="00D23D77"/>
    <w:rsid w:val="00D2496F"/>
    <w:rsid w:val="00D26DB1"/>
    <w:rsid w:val="00D27098"/>
    <w:rsid w:val="00D27BEE"/>
    <w:rsid w:val="00D32976"/>
    <w:rsid w:val="00D34580"/>
    <w:rsid w:val="00D50060"/>
    <w:rsid w:val="00D52DF7"/>
    <w:rsid w:val="00D53905"/>
    <w:rsid w:val="00D5585C"/>
    <w:rsid w:val="00D5707C"/>
    <w:rsid w:val="00D657CE"/>
    <w:rsid w:val="00D66611"/>
    <w:rsid w:val="00D66B3B"/>
    <w:rsid w:val="00D67E23"/>
    <w:rsid w:val="00D7777F"/>
    <w:rsid w:val="00D83FC6"/>
    <w:rsid w:val="00D85827"/>
    <w:rsid w:val="00D94C0C"/>
    <w:rsid w:val="00D9513F"/>
    <w:rsid w:val="00D9624B"/>
    <w:rsid w:val="00D9624D"/>
    <w:rsid w:val="00DA1015"/>
    <w:rsid w:val="00DA3339"/>
    <w:rsid w:val="00DA62E1"/>
    <w:rsid w:val="00DA7199"/>
    <w:rsid w:val="00DB22A9"/>
    <w:rsid w:val="00DB2486"/>
    <w:rsid w:val="00DB4FDB"/>
    <w:rsid w:val="00DB6511"/>
    <w:rsid w:val="00DC09C5"/>
    <w:rsid w:val="00DC2696"/>
    <w:rsid w:val="00DC362C"/>
    <w:rsid w:val="00DC65B5"/>
    <w:rsid w:val="00DD07F3"/>
    <w:rsid w:val="00DD4871"/>
    <w:rsid w:val="00DD4E4F"/>
    <w:rsid w:val="00DF3615"/>
    <w:rsid w:val="00DF40BE"/>
    <w:rsid w:val="00E02C9F"/>
    <w:rsid w:val="00E04B34"/>
    <w:rsid w:val="00E2015C"/>
    <w:rsid w:val="00E21F57"/>
    <w:rsid w:val="00E23D75"/>
    <w:rsid w:val="00E30B3F"/>
    <w:rsid w:val="00E32470"/>
    <w:rsid w:val="00E329B6"/>
    <w:rsid w:val="00E329CD"/>
    <w:rsid w:val="00E34E89"/>
    <w:rsid w:val="00E355DA"/>
    <w:rsid w:val="00E40AB9"/>
    <w:rsid w:val="00E40B5A"/>
    <w:rsid w:val="00E418E7"/>
    <w:rsid w:val="00E45A6A"/>
    <w:rsid w:val="00E5320A"/>
    <w:rsid w:val="00E5753F"/>
    <w:rsid w:val="00E613E8"/>
    <w:rsid w:val="00E61588"/>
    <w:rsid w:val="00E618DF"/>
    <w:rsid w:val="00E636B7"/>
    <w:rsid w:val="00E657F8"/>
    <w:rsid w:val="00E65E38"/>
    <w:rsid w:val="00E67D98"/>
    <w:rsid w:val="00E737ED"/>
    <w:rsid w:val="00E80031"/>
    <w:rsid w:val="00E811A5"/>
    <w:rsid w:val="00E82ABA"/>
    <w:rsid w:val="00E857CE"/>
    <w:rsid w:val="00E91132"/>
    <w:rsid w:val="00E94220"/>
    <w:rsid w:val="00E96DFB"/>
    <w:rsid w:val="00EA092D"/>
    <w:rsid w:val="00EA1877"/>
    <w:rsid w:val="00EA2596"/>
    <w:rsid w:val="00EB0704"/>
    <w:rsid w:val="00EB08C1"/>
    <w:rsid w:val="00EB21B2"/>
    <w:rsid w:val="00EB5920"/>
    <w:rsid w:val="00EB7502"/>
    <w:rsid w:val="00EC0A17"/>
    <w:rsid w:val="00EC17E3"/>
    <w:rsid w:val="00EC2627"/>
    <w:rsid w:val="00EC56D7"/>
    <w:rsid w:val="00EC6005"/>
    <w:rsid w:val="00ED3413"/>
    <w:rsid w:val="00ED754A"/>
    <w:rsid w:val="00EE3DBE"/>
    <w:rsid w:val="00EE49BD"/>
    <w:rsid w:val="00EE5CD7"/>
    <w:rsid w:val="00F018D6"/>
    <w:rsid w:val="00F02787"/>
    <w:rsid w:val="00F06802"/>
    <w:rsid w:val="00F07F67"/>
    <w:rsid w:val="00F149C1"/>
    <w:rsid w:val="00F14A6A"/>
    <w:rsid w:val="00F20724"/>
    <w:rsid w:val="00F32236"/>
    <w:rsid w:val="00F3654E"/>
    <w:rsid w:val="00F43412"/>
    <w:rsid w:val="00F45739"/>
    <w:rsid w:val="00F533FA"/>
    <w:rsid w:val="00F7656D"/>
    <w:rsid w:val="00F80D7E"/>
    <w:rsid w:val="00F86145"/>
    <w:rsid w:val="00F868DD"/>
    <w:rsid w:val="00F90690"/>
    <w:rsid w:val="00F90EE7"/>
    <w:rsid w:val="00F95941"/>
    <w:rsid w:val="00FA134C"/>
    <w:rsid w:val="00FA3A3C"/>
    <w:rsid w:val="00FA4E00"/>
    <w:rsid w:val="00FB25AA"/>
    <w:rsid w:val="00FC3A85"/>
    <w:rsid w:val="00FC3D0C"/>
    <w:rsid w:val="00FC4E4F"/>
    <w:rsid w:val="00FC5385"/>
    <w:rsid w:val="00FC55AF"/>
    <w:rsid w:val="00FD0119"/>
    <w:rsid w:val="00FD356B"/>
    <w:rsid w:val="00FD7E4B"/>
    <w:rsid w:val="00FE0562"/>
    <w:rsid w:val="00FE4175"/>
    <w:rsid w:val="00FE6164"/>
    <w:rsid w:val="00FE7965"/>
    <w:rsid w:val="00FF0DA7"/>
    <w:rsid w:val="00FF5BC5"/>
    <w:rsid w:val="00FF66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7FC"/>
    <w:pPr>
      <w:spacing w:after="160" w:line="259" w:lineRule="auto"/>
    </w:pPr>
    <w:rPr>
      <w:rFonts w:cs="Calibri"/>
      <w:lang w:eastAsia="en-US"/>
    </w:rPr>
  </w:style>
  <w:style w:type="paragraph" w:styleId="Heading1">
    <w:name w:val="heading 1"/>
    <w:basedOn w:val="menfont"/>
    <w:next w:val="Normal"/>
    <w:link w:val="Heading1Char"/>
    <w:uiPriority w:val="99"/>
    <w:qFormat/>
    <w:rsid w:val="00454FD3"/>
    <w:pPr>
      <w:spacing w:before="360" w:after="120"/>
      <w:jc w:val="both"/>
      <w:outlineLvl w:val="0"/>
    </w:pPr>
    <w:rPr>
      <w:rFonts w:ascii="Proxima Nova" w:hAnsi="Proxima Nova" w:cs="Proxima Nova"/>
      <w:b/>
      <w:bCs/>
      <w:color w:val="E6007E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855386"/>
    <w:pPr>
      <w:keepNext/>
      <w:keepLines/>
      <w:spacing w:before="40" w:after="0"/>
      <w:outlineLvl w:val="2"/>
    </w:pPr>
    <w:rPr>
      <w:rFonts w:ascii="Calibri Light" w:eastAsia="Times New Roman" w:hAnsi="Calibri Light" w:cs="Calibri Light"/>
      <w:color w:val="1F4D78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8D7531"/>
    <w:pPr>
      <w:keepNext/>
      <w:keepLines/>
      <w:spacing w:before="200" w:after="0"/>
      <w:outlineLvl w:val="3"/>
    </w:pPr>
    <w:rPr>
      <w:rFonts w:ascii="Cambria" w:eastAsia="Times New Roman" w:hAnsi="Cambria" w:cs="Cambria"/>
      <w:b/>
      <w:bCs/>
      <w:i/>
      <w:iCs/>
      <w:color w:val="4F81BD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54FD3"/>
    <w:rPr>
      <w:rFonts w:ascii="Proxima Nova" w:hAnsi="Proxima Nova" w:cs="Proxima Nova"/>
      <w:b/>
      <w:bCs/>
      <w:color w:val="E6007E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855386"/>
    <w:rPr>
      <w:rFonts w:ascii="Calibri Light" w:hAnsi="Calibri Light" w:cs="Calibri Light"/>
      <w:color w:val="1F4D78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8D7531"/>
    <w:rPr>
      <w:rFonts w:ascii="Cambria" w:hAnsi="Cambria" w:cs="Cambria"/>
      <w:b/>
      <w:bCs/>
      <w:i/>
      <w:iCs/>
      <w:color w:val="4F81BD"/>
      <w:lang w:eastAsia="en-US"/>
    </w:rPr>
  </w:style>
  <w:style w:type="paragraph" w:styleId="ListParagraph">
    <w:name w:val="List Paragraph"/>
    <w:basedOn w:val="Normal"/>
    <w:link w:val="ListParagraphChar"/>
    <w:uiPriority w:val="99"/>
    <w:qFormat/>
    <w:rsid w:val="006E2D0E"/>
    <w:pPr>
      <w:ind w:left="720"/>
    </w:pPr>
  </w:style>
  <w:style w:type="paragraph" w:customStyle="1" w:styleId="menfont">
    <w:name w:val="men font"/>
    <w:basedOn w:val="Normal"/>
    <w:link w:val="menfontZnak"/>
    <w:uiPriority w:val="99"/>
    <w:rsid w:val="009F201F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menfontZnak">
    <w:name w:val="men font Znak"/>
    <w:basedOn w:val="DefaultParagraphFont"/>
    <w:link w:val="menfont"/>
    <w:uiPriority w:val="99"/>
    <w:locked/>
    <w:rsid w:val="00E80031"/>
    <w:rPr>
      <w:rFonts w:ascii="Arial" w:hAnsi="Arial" w:cs="Arial"/>
      <w:sz w:val="24"/>
      <w:szCs w:val="24"/>
      <w:lang w:eastAsia="pl-PL"/>
    </w:rPr>
  </w:style>
  <w:style w:type="character" w:customStyle="1" w:styleId="punktyZnak">
    <w:name w:val="punkty Znak"/>
    <w:basedOn w:val="menfontZnak"/>
    <w:link w:val="punkty"/>
    <w:uiPriority w:val="99"/>
    <w:locked/>
    <w:rsid w:val="00E80031"/>
    <w:rPr>
      <w:rFonts w:ascii="Proxima Nova" w:hAnsi="Proxima Nova" w:cs="Proxima Nova"/>
    </w:rPr>
  </w:style>
  <w:style w:type="paragraph" w:customStyle="1" w:styleId="punkty">
    <w:name w:val="punkty"/>
    <w:basedOn w:val="menfont"/>
    <w:link w:val="punktyZnak"/>
    <w:uiPriority w:val="99"/>
    <w:rsid w:val="00E80031"/>
    <w:pPr>
      <w:numPr>
        <w:numId w:val="1"/>
      </w:numPr>
      <w:spacing w:before="120"/>
    </w:pPr>
    <w:rPr>
      <w:rFonts w:ascii="Proxima Nova" w:hAnsi="Proxima Nova" w:cs="Proxima Nova"/>
    </w:rPr>
  </w:style>
  <w:style w:type="character" w:customStyle="1" w:styleId="Teksttreci2">
    <w:name w:val="Tekst treści (2)_"/>
    <w:basedOn w:val="DefaultParagraphFont"/>
    <w:link w:val="Teksttreci20"/>
    <w:uiPriority w:val="99"/>
    <w:locked/>
    <w:rsid w:val="002822DA"/>
    <w:rPr>
      <w:rFonts w:ascii="Calibri" w:hAnsi="Calibri" w:cs="Calibri"/>
      <w:b/>
      <w:bCs/>
      <w:shd w:val="clear" w:color="auto" w:fill="FFFFFF"/>
    </w:rPr>
  </w:style>
  <w:style w:type="character" w:customStyle="1" w:styleId="Teksttreci">
    <w:name w:val="Tekst treści_"/>
    <w:basedOn w:val="DefaultParagraphFont"/>
    <w:link w:val="Teksttreci0"/>
    <w:uiPriority w:val="99"/>
    <w:locked/>
    <w:rsid w:val="002822DA"/>
    <w:rPr>
      <w:rFonts w:ascii="Calibri" w:hAnsi="Calibri" w:cs="Calibri"/>
      <w:shd w:val="clear" w:color="auto" w:fill="FFFFFF"/>
    </w:rPr>
  </w:style>
  <w:style w:type="character" w:customStyle="1" w:styleId="TeksttreciKursywa">
    <w:name w:val="Tekst treści + Kursywa"/>
    <w:basedOn w:val="Teksttreci"/>
    <w:uiPriority w:val="99"/>
    <w:rsid w:val="002822DA"/>
    <w:rPr>
      <w:i/>
      <w:iCs/>
      <w:color w:val="000000"/>
      <w:spacing w:val="0"/>
      <w:w w:val="100"/>
      <w:position w:val="0"/>
      <w:lang w:val="pl-PL" w:eastAsia="pl-PL"/>
    </w:rPr>
  </w:style>
  <w:style w:type="character" w:customStyle="1" w:styleId="Teksttreci3">
    <w:name w:val="Tekst treści (3)_"/>
    <w:basedOn w:val="DefaultParagraphFont"/>
    <w:link w:val="Teksttreci30"/>
    <w:uiPriority w:val="99"/>
    <w:locked/>
    <w:rsid w:val="002822DA"/>
    <w:rPr>
      <w:rFonts w:ascii="Calibri" w:hAnsi="Calibri" w:cs="Calibri"/>
      <w:i/>
      <w:iCs/>
      <w:shd w:val="clear" w:color="auto" w:fill="FFFFFF"/>
    </w:rPr>
  </w:style>
  <w:style w:type="paragraph" w:customStyle="1" w:styleId="Teksttreci20">
    <w:name w:val="Tekst treści (2)"/>
    <w:basedOn w:val="Normal"/>
    <w:link w:val="Teksttreci2"/>
    <w:uiPriority w:val="99"/>
    <w:rsid w:val="002822DA"/>
    <w:pPr>
      <w:widowControl w:val="0"/>
      <w:shd w:val="clear" w:color="auto" w:fill="FFFFFF"/>
      <w:spacing w:before="480" w:after="180" w:line="240" w:lineRule="atLeast"/>
      <w:ind w:hanging="340"/>
      <w:jc w:val="center"/>
    </w:pPr>
    <w:rPr>
      <w:b/>
      <w:bCs/>
    </w:rPr>
  </w:style>
  <w:style w:type="paragraph" w:customStyle="1" w:styleId="Teksttreci0">
    <w:name w:val="Tekst treści"/>
    <w:basedOn w:val="Normal"/>
    <w:link w:val="Teksttreci"/>
    <w:uiPriority w:val="99"/>
    <w:rsid w:val="002822DA"/>
    <w:pPr>
      <w:widowControl w:val="0"/>
      <w:shd w:val="clear" w:color="auto" w:fill="FFFFFF"/>
      <w:spacing w:before="360" w:after="60" w:line="298" w:lineRule="exact"/>
      <w:ind w:hanging="360"/>
      <w:jc w:val="both"/>
    </w:pPr>
  </w:style>
  <w:style w:type="paragraph" w:customStyle="1" w:styleId="Teksttreci30">
    <w:name w:val="Tekst treści (3)"/>
    <w:basedOn w:val="Normal"/>
    <w:link w:val="Teksttreci3"/>
    <w:uiPriority w:val="99"/>
    <w:rsid w:val="002822DA"/>
    <w:pPr>
      <w:widowControl w:val="0"/>
      <w:shd w:val="clear" w:color="auto" w:fill="FFFFFF"/>
      <w:spacing w:after="60" w:line="293" w:lineRule="exact"/>
      <w:jc w:val="both"/>
    </w:pPr>
    <w:rPr>
      <w:i/>
      <w:iCs/>
    </w:rPr>
  </w:style>
  <w:style w:type="character" w:styleId="CommentReference">
    <w:name w:val="annotation reference"/>
    <w:basedOn w:val="DefaultParagraphFont"/>
    <w:uiPriority w:val="99"/>
    <w:semiHidden/>
    <w:rsid w:val="002822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2822D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2822D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822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822D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822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822DA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rsid w:val="00294D4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AF5917"/>
    <w:rPr>
      <w:b/>
      <w:bCs/>
    </w:rPr>
  </w:style>
  <w:style w:type="character" w:customStyle="1" w:styleId="ListParagraphChar">
    <w:name w:val="List Paragraph Char"/>
    <w:link w:val="ListParagraph"/>
    <w:uiPriority w:val="99"/>
    <w:locked/>
    <w:rsid w:val="00C23EB4"/>
  </w:style>
  <w:style w:type="paragraph" w:styleId="FootnoteText">
    <w:name w:val="footnote text"/>
    <w:basedOn w:val="Normal"/>
    <w:link w:val="FootnoteTextChar"/>
    <w:uiPriority w:val="99"/>
    <w:semiHidden/>
    <w:rsid w:val="00143D7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143D7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143D7D"/>
    <w:rPr>
      <w:vertAlign w:val="superscript"/>
    </w:rPr>
  </w:style>
  <w:style w:type="paragraph" w:styleId="NormalWeb">
    <w:name w:val="Normal (Web)"/>
    <w:basedOn w:val="Normal"/>
    <w:uiPriority w:val="99"/>
    <w:semiHidden/>
    <w:rsid w:val="000D1E40"/>
    <w:rPr>
      <w:sz w:val="24"/>
      <w:szCs w:val="24"/>
    </w:rPr>
  </w:style>
  <w:style w:type="character" w:customStyle="1" w:styleId="Nierozpoznanawzmianka1">
    <w:name w:val="Nierozpoznana wzmianka1"/>
    <w:basedOn w:val="DefaultParagraphFont"/>
    <w:uiPriority w:val="99"/>
    <w:semiHidden/>
    <w:rsid w:val="00EE49BD"/>
    <w:rPr>
      <w:color w:val="auto"/>
      <w:shd w:val="clear" w:color="auto" w:fill="auto"/>
    </w:rPr>
  </w:style>
  <w:style w:type="paragraph" w:styleId="Revision">
    <w:name w:val="Revision"/>
    <w:hidden/>
    <w:uiPriority w:val="99"/>
    <w:semiHidden/>
    <w:rsid w:val="00F90690"/>
    <w:rPr>
      <w:rFonts w:cs="Calibri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2D7DB1"/>
    <w:rPr>
      <w:color w:val="800080"/>
      <w:u w:val="single"/>
    </w:rPr>
  </w:style>
  <w:style w:type="paragraph" w:styleId="Header">
    <w:name w:val="header"/>
    <w:basedOn w:val="Normal"/>
    <w:link w:val="HeaderChar"/>
    <w:uiPriority w:val="99"/>
    <w:rsid w:val="004D1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D1704"/>
    <w:rPr>
      <w:lang w:eastAsia="en-US"/>
    </w:rPr>
  </w:style>
  <w:style w:type="paragraph" w:styleId="Footer">
    <w:name w:val="footer"/>
    <w:basedOn w:val="Normal"/>
    <w:link w:val="FooterChar"/>
    <w:uiPriority w:val="99"/>
    <w:rsid w:val="004D17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4D1704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9685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8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5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85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685531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685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685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9685541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685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968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68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685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9685534">
                      <w:marLeft w:val="0"/>
                      <w:marRight w:val="0"/>
                      <w:marTop w:val="4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9685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685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12</Pages>
  <Words>4076</Words>
  <Characters>24457</Characters>
  <Application>Microsoft Office Outlook</Application>
  <DocSecurity>0</DocSecurity>
  <Lines>0</Lines>
  <Paragraphs>0</Paragraphs>
  <ScaleCrop>false</ScaleCrop>
  <Company>MEN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Organizacja zajęć w szkole</dc:title>
  <dc:subject/>
  <dc:creator>Malec Katarzyna</dc:creator>
  <cp:keywords/>
  <dc:description/>
  <cp:lastModifiedBy>G16</cp:lastModifiedBy>
  <cp:revision>2</cp:revision>
  <cp:lastPrinted>2020-09-01T09:43:00Z</cp:lastPrinted>
  <dcterms:created xsi:type="dcterms:W3CDTF">2020-09-01T09:45:00Z</dcterms:created>
  <dcterms:modified xsi:type="dcterms:W3CDTF">2020-09-01T09:45:00Z</dcterms:modified>
</cp:coreProperties>
</file>